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2D6" w:rsidRDefault="00255F16" w:rsidP="004955BA">
      <w:pPr>
        <w:jc w:val="center"/>
      </w:pPr>
      <w:r w:rsidRPr="000C7268">
        <w:rPr>
          <w:b/>
          <w:sz w:val="36"/>
          <w:szCs w:val="36"/>
        </w:rPr>
        <w:t>MATCH REPORT</w:t>
      </w:r>
      <w:r w:rsidR="000C7268">
        <w:rPr>
          <w:b/>
        </w:rPr>
        <w:t xml:space="preserve">  </w:t>
      </w:r>
    </w:p>
    <w:p w:rsidR="00F60821" w:rsidRDefault="00255F16" w:rsidP="00255F16">
      <w:pPr>
        <w:jc w:val="center"/>
      </w:pPr>
      <w:r>
        <w:t>Port Vs</w:t>
      </w:r>
      <w:r w:rsidR="000C7268">
        <w:t xml:space="preserve"> </w:t>
      </w:r>
      <w:r w:rsidR="009845BA">
        <w:t>West</w:t>
      </w:r>
      <w:r w:rsidR="000C7268">
        <w:t xml:space="preserve"> </w:t>
      </w:r>
      <w:r w:rsidR="009B31E7">
        <w:t xml:space="preserve">At </w:t>
      </w:r>
      <w:r w:rsidR="00101BD0">
        <w:t>Memorial Oval</w:t>
      </w:r>
      <w:r w:rsidR="000C7268">
        <w:t xml:space="preserve"> </w:t>
      </w:r>
      <w:r w:rsidR="00DF2D3D">
        <w:t>18</w:t>
      </w:r>
      <w:r w:rsidR="000C7268">
        <w:t>/0</w:t>
      </w:r>
      <w:r w:rsidR="00101BD0">
        <w:t>7</w:t>
      </w:r>
      <w:r w:rsidR="000C7268">
        <w:t>/2009</w:t>
      </w:r>
    </w:p>
    <w:p w:rsidR="001532D6" w:rsidRDefault="001532D6" w:rsidP="00255F16">
      <w:pPr>
        <w:jc w:val="center"/>
      </w:pPr>
    </w:p>
    <w:p w:rsidR="003914D9" w:rsidRPr="003914D9" w:rsidRDefault="003914D9" w:rsidP="003914D9">
      <w:pPr>
        <w:rPr>
          <w:rFonts w:ascii="Times New Roman" w:hAnsi="Times New Roman"/>
          <w:b/>
          <w:color w:val="000000"/>
        </w:rPr>
      </w:pPr>
      <w:r w:rsidRPr="003914D9">
        <w:rPr>
          <w:rFonts w:ascii="Times New Roman" w:hAnsi="Times New Roman"/>
          <w:b/>
          <w:color w:val="000000"/>
        </w:rPr>
        <w:t>1st Quarter - Port kicking with a 3 goal wind</w:t>
      </w:r>
    </w:p>
    <w:p w:rsidR="003914D9" w:rsidRPr="003A27D6" w:rsidRDefault="003914D9" w:rsidP="003914D9">
      <w:pPr>
        <w:numPr>
          <w:ilvl w:val="0"/>
          <w:numId w:val="18"/>
        </w:num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>West have a loose player standing 10m in front of Gale.</w:t>
      </w:r>
    </w:p>
    <w:p w:rsidR="003914D9" w:rsidRPr="003A27D6" w:rsidRDefault="003914D9" w:rsidP="003914D9">
      <w:pPr>
        <w:numPr>
          <w:ilvl w:val="0"/>
          <w:numId w:val="18"/>
        </w:num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 xml:space="preserve">Good pressure &amp; tackle by Terry on Dadlah. </w:t>
      </w:r>
    </w:p>
    <w:p w:rsidR="003914D9" w:rsidRPr="003A27D6" w:rsidRDefault="003914D9" w:rsidP="003914D9">
      <w:pPr>
        <w:numPr>
          <w:ilvl w:val="0"/>
          <w:numId w:val="18"/>
        </w:num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 xml:space="preserve">Terry &amp; Simon both waited for the ball which allowed </w:t>
      </w:r>
      <w:proofErr w:type="gramStart"/>
      <w:r w:rsidRPr="003A27D6">
        <w:rPr>
          <w:rFonts w:ascii="Times New Roman" w:hAnsi="Times New Roman"/>
          <w:color w:val="000000"/>
        </w:rPr>
        <w:t>West</w:t>
      </w:r>
      <w:proofErr w:type="gramEnd"/>
      <w:r w:rsidRPr="003A27D6">
        <w:rPr>
          <w:rFonts w:ascii="Times New Roman" w:hAnsi="Times New Roman"/>
          <w:color w:val="000000"/>
        </w:rPr>
        <w:t xml:space="preserve"> to take an easy mark.</w:t>
      </w:r>
    </w:p>
    <w:p w:rsidR="003914D9" w:rsidRPr="003A27D6" w:rsidRDefault="003914D9" w:rsidP="003914D9">
      <w:pPr>
        <w:numPr>
          <w:ilvl w:val="0"/>
          <w:numId w:val="18"/>
        </w:num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 xml:space="preserve">Smiley cut off a pass into </w:t>
      </w:r>
      <w:r w:rsidR="00545D8D">
        <w:rPr>
          <w:rFonts w:ascii="Times New Roman" w:hAnsi="Times New Roman"/>
          <w:color w:val="000000"/>
        </w:rPr>
        <w:t>defence</w:t>
      </w:r>
      <w:r w:rsidRPr="003A27D6">
        <w:rPr>
          <w:rFonts w:ascii="Times New Roman" w:hAnsi="Times New Roman"/>
          <w:color w:val="000000"/>
        </w:rPr>
        <w:t xml:space="preserve"> and Simon cleaned up behind him.</w:t>
      </w:r>
    </w:p>
    <w:p w:rsidR="003914D9" w:rsidRPr="003A27D6" w:rsidRDefault="003914D9" w:rsidP="003914D9">
      <w:pPr>
        <w:numPr>
          <w:ilvl w:val="0"/>
          <w:numId w:val="18"/>
        </w:num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>We're moving the ball down the dead side of the ground &amp; not looking inside.</w:t>
      </w:r>
    </w:p>
    <w:p w:rsidR="003914D9" w:rsidRPr="003A27D6" w:rsidRDefault="003914D9" w:rsidP="003914D9">
      <w:pPr>
        <w:numPr>
          <w:ilvl w:val="0"/>
          <w:numId w:val="18"/>
        </w:num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>Jack is too far away from 17, zoning off.</w:t>
      </w:r>
    </w:p>
    <w:p w:rsidR="003914D9" w:rsidRPr="003A27D6" w:rsidRDefault="003914D9" w:rsidP="003914D9">
      <w:pPr>
        <w:numPr>
          <w:ilvl w:val="0"/>
          <w:numId w:val="18"/>
        </w:num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>West dropping players in front of Gale</w:t>
      </w:r>
      <w:proofErr w:type="gramStart"/>
      <w:r w:rsidRPr="003A27D6">
        <w:rPr>
          <w:rFonts w:ascii="Times New Roman" w:hAnsi="Times New Roman"/>
          <w:color w:val="000000"/>
        </w:rPr>
        <w:t>,we</w:t>
      </w:r>
      <w:proofErr w:type="gramEnd"/>
      <w:r w:rsidRPr="003A27D6">
        <w:rPr>
          <w:rFonts w:ascii="Times New Roman" w:hAnsi="Times New Roman"/>
          <w:color w:val="000000"/>
        </w:rPr>
        <w:t xml:space="preserve"> need to man up &amp; create a contest.</w:t>
      </w:r>
    </w:p>
    <w:p w:rsidR="003914D9" w:rsidRPr="003A27D6" w:rsidRDefault="003914D9" w:rsidP="003914D9">
      <w:pPr>
        <w:numPr>
          <w:ilvl w:val="0"/>
          <w:numId w:val="18"/>
        </w:num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>Sheppard by Tom to allow Cambell to get an easy possession.</w:t>
      </w:r>
    </w:p>
    <w:p w:rsidR="003914D9" w:rsidRPr="003A27D6" w:rsidRDefault="003914D9" w:rsidP="003914D9">
      <w:pPr>
        <w:numPr>
          <w:ilvl w:val="0"/>
          <w:numId w:val="18"/>
        </w:num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>Good chase down &amp; tackle by Cambell.</w:t>
      </w:r>
    </w:p>
    <w:p w:rsidR="003914D9" w:rsidRPr="003A27D6" w:rsidRDefault="003914D9" w:rsidP="003914D9">
      <w:pPr>
        <w:numPr>
          <w:ilvl w:val="0"/>
          <w:numId w:val="18"/>
        </w:num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>Poor manning up allowed </w:t>
      </w:r>
      <w:proofErr w:type="gramStart"/>
      <w:r w:rsidRPr="003A27D6">
        <w:rPr>
          <w:rFonts w:ascii="Times New Roman" w:hAnsi="Times New Roman"/>
          <w:color w:val="000000"/>
        </w:rPr>
        <w:t>West</w:t>
      </w:r>
      <w:proofErr w:type="gramEnd"/>
      <w:r w:rsidRPr="003A27D6">
        <w:rPr>
          <w:rFonts w:ascii="Times New Roman" w:hAnsi="Times New Roman"/>
          <w:color w:val="000000"/>
        </w:rPr>
        <w:t xml:space="preserve"> to get the ball to the wing from a kick in.</w:t>
      </w:r>
    </w:p>
    <w:p w:rsidR="003914D9" w:rsidRPr="003A27D6" w:rsidRDefault="003914D9" w:rsidP="003914D9">
      <w:pPr>
        <w:numPr>
          <w:ilvl w:val="0"/>
          <w:numId w:val="18"/>
        </w:num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>Continually going down the dead side of the ground.</w:t>
      </w:r>
    </w:p>
    <w:p w:rsidR="003914D9" w:rsidRPr="003A27D6" w:rsidRDefault="003914D9" w:rsidP="003914D9">
      <w:pPr>
        <w:numPr>
          <w:ilvl w:val="0"/>
          <w:numId w:val="18"/>
        </w:num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 xml:space="preserve">Mudgey is </w:t>
      </w:r>
      <w:r>
        <w:rPr>
          <w:rFonts w:ascii="Times New Roman" w:hAnsi="Times New Roman"/>
          <w:color w:val="000000"/>
        </w:rPr>
        <w:t xml:space="preserve">following his player </w:t>
      </w:r>
      <w:r w:rsidRPr="003A27D6">
        <w:rPr>
          <w:rFonts w:ascii="Times New Roman" w:hAnsi="Times New Roman"/>
          <w:color w:val="000000"/>
        </w:rPr>
        <w:t xml:space="preserve">into </w:t>
      </w:r>
      <w:r w:rsidR="00545D8D">
        <w:rPr>
          <w:rFonts w:ascii="Times New Roman" w:hAnsi="Times New Roman"/>
          <w:color w:val="000000"/>
        </w:rPr>
        <w:t>defence</w:t>
      </w:r>
      <w:r w:rsidRPr="003A27D6">
        <w:rPr>
          <w:rFonts w:ascii="Times New Roman" w:hAnsi="Times New Roman"/>
          <w:color w:val="000000"/>
        </w:rPr>
        <w:t xml:space="preserve"> leaving no target at CHF.</w:t>
      </w:r>
    </w:p>
    <w:p w:rsidR="003914D9" w:rsidRPr="003A27D6" w:rsidRDefault="003914D9" w:rsidP="003914D9">
      <w:pPr>
        <w:numPr>
          <w:ilvl w:val="0"/>
          <w:numId w:val="18"/>
        </w:num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>Mudgey kicked the ball from the wing straight down the line when he had Josh at CHF as an option.</w:t>
      </w:r>
    </w:p>
    <w:p w:rsidR="003914D9" w:rsidRPr="003A27D6" w:rsidRDefault="003914D9" w:rsidP="003914D9">
      <w:p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> </w:t>
      </w:r>
    </w:p>
    <w:p w:rsidR="003914D9" w:rsidRPr="003914D9" w:rsidRDefault="003914D9" w:rsidP="003914D9">
      <w:pPr>
        <w:rPr>
          <w:rFonts w:ascii="Times New Roman" w:hAnsi="Times New Roman"/>
          <w:b/>
          <w:color w:val="000000"/>
        </w:rPr>
      </w:pPr>
      <w:r w:rsidRPr="003914D9">
        <w:rPr>
          <w:rFonts w:ascii="Times New Roman" w:hAnsi="Times New Roman"/>
          <w:b/>
          <w:color w:val="000000"/>
        </w:rPr>
        <w:t xml:space="preserve">2nd </w:t>
      </w:r>
      <w:smartTag w:uri="urn:schemas-microsoft-com:office:smarttags" w:element="place">
        <w:smartTag w:uri="urn:schemas-microsoft-com:office:smarttags" w:element="PlaceName">
          <w:r w:rsidRPr="003914D9">
            <w:rPr>
              <w:rFonts w:ascii="Times New Roman" w:hAnsi="Times New Roman"/>
              <w:b/>
              <w:color w:val="000000"/>
            </w:rPr>
            <w:t>Quarter</w:t>
          </w:r>
        </w:smartTag>
        <w:r w:rsidRPr="003914D9">
          <w:rPr>
            <w:rFonts w:ascii="Times New Roman" w:hAnsi="Times New Roman"/>
            <w:b/>
            <w:color w:val="000000"/>
          </w:rPr>
          <w:t xml:space="preserve"> </w:t>
        </w:r>
        <w:smartTag w:uri="urn:schemas-microsoft-com:office:smarttags" w:element="PlaceType">
          <w:r w:rsidRPr="003914D9">
            <w:rPr>
              <w:rFonts w:ascii="Times New Roman" w:hAnsi="Times New Roman"/>
              <w:b/>
              <w:color w:val="000000"/>
            </w:rPr>
            <w:t>Port</w:t>
          </w:r>
        </w:smartTag>
      </w:smartTag>
      <w:r w:rsidRPr="003914D9">
        <w:rPr>
          <w:rFonts w:ascii="Times New Roman" w:hAnsi="Times New Roman"/>
          <w:b/>
          <w:color w:val="000000"/>
        </w:rPr>
        <w:t xml:space="preserve"> 1-1=7 West 1-2=8 </w:t>
      </w:r>
    </w:p>
    <w:p w:rsidR="003914D9" w:rsidRPr="003A27D6" w:rsidRDefault="003914D9" w:rsidP="003914D9">
      <w:p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> </w:t>
      </w:r>
    </w:p>
    <w:p w:rsidR="003914D9" w:rsidRPr="003A27D6" w:rsidRDefault="003914D9" w:rsidP="003914D9">
      <w:pPr>
        <w:numPr>
          <w:ilvl w:val="0"/>
          <w:numId w:val="19"/>
        </w:num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>Jimmy went at the ball one hand which allowed west to get an easy possession forward.</w:t>
      </w:r>
    </w:p>
    <w:p w:rsidR="003914D9" w:rsidRPr="003A27D6" w:rsidRDefault="003914D9" w:rsidP="003914D9">
      <w:pPr>
        <w:numPr>
          <w:ilvl w:val="0"/>
          <w:numId w:val="19"/>
        </w:num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>Good transition of play from fullback down the attacking side which resulted in a goal to Josh.</w:t>
      </w:r>
    </w:p>
    <w:p w:rsidR="003914D9" w:rsidRPr="003A27D6" w:rsidRDefault="003914D9" w:rsidP="003914D9">
      <w:pPr>
        <w:numPr>
          <w:ilvl w:val="0"/>
          <w:numId w:val="19"/>
        </w:num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 xml:space="preserve">Terry went to punch the ball in the middle when he should </w:t>
      </w:r>
      <w:proofErr w:type="gramStart"/>
      <w:r w:rsidRPr="003A27D6">
        <w:rPr>
          <w:rFonts w:ascii="Times New Roman" w:hAnsi="Times New Roman"/>
          <w:color w:val="000000"/>
        </w:rPr>
        <w:t>of</w:t>
      </w:r>
      <w:proofErr w:type="gramEnd"/>
      <w:r w:rsidRPr="003A27D6">
        <w:rPr>
          <w:rFonts w:ascii="Times New Roman" w:hAnsi="Times New Roman"/>
          <w:color w:val="000000"/>
        </w:rPr>
        <w:t xml:space="preserve"> taken possession &amp; used a quick kick.</w:t>
      </w:r>
    </w:p>
    <w:p w:rsidR="003914D9" w:rsidRPr="003A27D6" w:rsidRDefault="003914D9" w:rsidP="003914D9">
      <w:pPr>
        <w:numPr>
          <w:ilvl w:val="0"/>
          <w:numId w:val="19"/>
        </w:num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>Good Sheppard by Burf to allow Kizza to get the ball.</w:t>
      </w:r>
    </w:p>
    <w:p w:rsidR="003914D9" w:rsidRPr="003A27D6" w:rsidRDefault="003914D9" w:rsidP="003914D9">
      <w:pPr>
        <w:numPr>
          <w:ilvl w:val="0"/>
          <w:numId w:val="19"/>
        </w:num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>Good work by all players to hold the ball up and not let it out.</w:t>
      </w:r>
    </w:p>
    <w:p w:rsidR="003914D9" w:rsidRPr="003A27D6" w:rsidRDefault="003914D9" w:rsidP="003914D9">
      <w:pPr>
        <w:numPr>
          <w:ilvl w:val="0"/>
          <w:numId w:val="19"/>
        </w:num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 xml:space="preserve">Good in close work by Normy to create a shot on goal, started in </w:t>
      </w:r>
      <w:r w:rsidR="00545D8D">
        <w:rPr>
          <w:rFonts w:ascii="Times New Roman" w:hAnsi="Times New Roman"/>
          <w:color w:val="000000"/>
        </w:rPr>
        <w:t>defence</w:t>
      </w:r>
      <w:r w:rsidRPr="003A27D6">
        <w:rPr>
          <w:rFonts w:ascii="Times New Roman" w:hAnsi="Times New Roman"/>
          <w:color w:val="000000"/>
        </w:rPr>
        <w:t xml:space="preserve"> by Smiley &amp; Feathers.</w:t>
      </w:r>
    </w:p>
    <w:p w:rsidR="003914D9" w:rsidRPr="003A27D6" w:rsidRDefault="003914D9" w:rsidP="003914D9">
      <w:pPr>
        <w:numPr>
          <w:ilvl w:val="0"/>
          <w:numId w:val="19"/>
        </w:num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 xml:space="preserve">Good movement out of </w:t>
      </w:r>
      <w:r w:rsidR="00545D8D">
        <w:rPr>
          <w:rFonts w:ascii="Times New Roman" w:hAnsi="Times New Roman"/>
          <w:color w:val="000000"/>
        </w:rPr>
        <w:t>defence</w:t>
      </w:r>
      <w:r w:rsidRPr="003A27D6">
        <w:rPr>
          <w:rFonts w:ascii="Times New Roman" w:hAnsi="Times New Roman"/>
          <w:color w:val="000000"/>
        </w:rPr>
        <w:t xml:space="preserve"> to the wing then a poor kick by Tom inside to turn over the ball.</w:t>
      </w:r>
    </w:p>
    <w:p w:rsidR="003914D9" w:rsidRPr="003A27D6" w:rsidRDefault="003914D9" w:rsidP="003914D9">
      <w:pPr>
        <w:numPr>
          <w:ilvl w:val="0"/>
          <w:numId w:val="19"/>
        </w:num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>Good movement of the ball on the dead side by hand to create a shot on goal to Gale.</w:t>
      </w:r>
    </w:p>
    <w:p w:rsidR="003914D9" w:rsidRPr="003A27D6" w:rsidRDefault="003914D9" w:rsidP="003914D9">
      <w:pPr>
        <w:numPr>
          <w:ilvl w:val="0"/>
          <w:numId w:val="19"/>
        </w:num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 xml:space="preserve">Smother in </w:t>
      </w:r>
      <w:r w:rsidR="00545D8D">
        <w:rPr>
          <w:rFonts w:ascii="Times New Roman" w:hAnsi="Times New Roman"/>
          <w:color w:val="000000"/>
        </w:rPr>
        <w:t>defence</w:t>
      </w:r>
      <w:r w:rsidRPr="003A27D6">
        <w:rPr>
          <w:rFonts w:ascii="Times New Roman" w:hAnsi="Times New Roman"/>
          <w:color w:val="000000"/>
        </w:rPr>
        <w:t xml:space="preserve"> by Todd.</w:t>
      </w:r>
    </w:p>
    <w:p w:rsidR="003914D9" w:rsidRPr="003A27D6" w:rsidRDefault="003914D9" w:rsidP="003914D9">
      <w:pPr>
        <w:numPr>
          <w:ilvl w:val="0"/>
          <w:numId w:val="19"/>
        </w:num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 xml:space="preserve">Smiley took good mark in </w:t>
      </w:r>
      <w:r w:rsidR="00545D8D">
        <w:rPr>
          <w:rFonts w:ascii="Times New Roman" w:hAnsi="Times New Roman"/>
          <w:color w:val="000000"/>
        </w:rPr>
        <w:t>defence</w:t>
      </w:r>
      <w:r>
        <w:rPr>
          <w:rFonts w:ascii="Times New Roman" w:hAnsi="Times New Roman"/>
          <w:color w:val="000000"/>
        </w:rPr>
        <w:t xml:space="preserve">, </w:t>
      </w:r>
      <w:r w:rsidRPr="003A27D6">
        <w:rPr>
          <w:rFonts w:ascii="Times New Roman" w:hAnsi="Times New Roman"/>
          <w:color w:val="000000"/>
        </w:rPr>
        <w:t>could of switched the play to Simon</w:t>
      </w:r>
      <w:proofErr w:type="gramStart"/>
      <w:r w:rsidRPr="003A27D6">
        <w:rPr>
          <w:rFonts w:ascii="Times New Roman" w:hAnsi="Times New Roman"/>
          <w:color w:val="000000"/>
        </w:rPr>
        <w:t>,  down</w:t>
      </w:r>
      <w:proofErr w:type="gramEnd"/>
      <w:r w:rsidRPr="003A27D6">
        <w:rPr>
          <w:rFonts w:ascii="Times New Roman" w:hAnsi="Times New Roman"/>
          <w:color w:val="000000"/>
        </w:rPr>
        <w:t xml:space="preserve"> the dead side to a contest.</w:t>
      </w:r>
    </w:p>
    <w:p w:rsidR="003914D9" w:rsidRPr="003A27D6" w:rsidRDefault="003914D9" w:rsidP="003914D9">
      <w:pPr>
        <w:numPr>
          <w:ilvl w:val="0"/>
          <w:numId w:val="19"/>
        </w:num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>Quick movement from the halfback line resulted in a shot on goal to Gale.</w:t>
      </w:r>
    </w:p>
    <w:p w:rsidR="003914D9" w:rsidRPr="003A27D6" w:rsidRDefault="003914D9" w:rsidP="003914D9">
      <w:pPr>
        <w:numPr>
          <w:ilvl w:val="0"/>
          <w:numId w:val="19"/>
        </w:num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>Clear tap by Burf to Tom in the centre.</w:t>
      </w:r>
    </w:p>
    <w:p w:rsidR="003914D9" w:rsidRPr="003A27D6" w:rsidRDefault="003914D9" w:rsidP="003914D9">
      <w:pPr>
        <w:numPr>
          <w:ilvl w:val="0"/>
          <w:numId w:val="19"/>
        </w:num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>Simon went to kick the ball of the ground on the wing, resulted in West getting the ball away, should of got his hands down to the ball.</w:t>
      </w:r>
    </w:p>
    <w:p w:rsidR="003914D9" w:rsidRPr="003A27D6" w:rsidRDefault="003914D9" w:rsidP="003914D9">
      <w:pPr>
        <w:numPr>
          <w:ilvl w:val="0"/>
          <w:numId w:val="19"/>
        </w:num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>Second man up on the wing (Tom) cleared the ball to allow the ball to get deep into attack for a shot on goal.</w:t>
      </w:r>
    </w:p>
    <w:p w:rsidR="003914D9" w:rsidRPr="003A27D6" w:rsidRDefault="003914D9" w:rsidP="003914D9">
      <w:pPr>
        <w:numPr>
          <w:ilvl w:val="0"/>
          <w:numId w:val="19"/>
        </w:num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 xml:space="preserve">Terry tried to break a few tackles on the half back &amp; got caught holding the ball, should </w:t>
      </w:r>
      <w:proofErr w:type="gramStart"/>
      <w:r w:rsidRPr="003A27D6">
        <w:rPr>
          <w:rFonts w:ascii="Times New Roman" w:hAnsi="Times New Roman"/>
          <w:color w:val="000000"/>
        </w:rPr>
        <w:t>of</w:t>
      </w:r>
      <w:proofErr w:type="gramEnd"/>
      <w:r w:rsidRPr="003A27D6">
        <w:rPr>
          <w:rFonts w:ascii="Times New Roman" w:hAnsi="Times New Roman"/>
          <w:color w:val="000000"/>
        </w:rPr>
        <w:t xml:space="preserve"> used the ball by foot.</w:t>
      </w:r>
    </w:p>
    <w:p w:rsidR="003914D9" w:rsidRPr="003A27D6" w:rsidRDefault="003914D9" w:rsidP="003914D9">
      <w:pPr>
        <w:numPr>
          <w:ilvl w:val="0"/>
          <w:numId w:val="19"/>
        </w:num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>Smother by Mudgey deep in the forward lines.</w:t>
      </w:r>
    </w:p>
    <w:p w:rsidR="003914D9" w:rsidRPr="003A27D6" w:rsidRDefault="003914D9" w:rsidP="003914D9">
      <w:pPr>
        <w:ind w:firstLine="60"/>
        <w:rPr>
          <w:rFonts w:ascii="Times New Roman" w:hAnsi="Times New Roman"/>
          <w:color w:val="000000"/>
        </w:rPr>
      </w:pPr>
    </w:p>
    <w:p w:rsidR="003914D9" w:rsidRPr="003914D9" w:rsidRDefault="003914D9" w:rsidP="003914D9">
      <w:pPr>
        <w:rPr>
          <w:rFonts w:ascii="Times New Roman" w:hAnsi="Times New Roman"/>
          <w:b/>
          <w:color w:val="000000"/>
        </w:rPr>
      </w:pPr>
      <w:r w:rsidRPr="003914D9">
        <w:rPr>
          <w:rFonts w:ascii="Times New Roman" w:hAnsi="Times New Roman"/>
          <w:b/>
          <w:color w:val="000000"/>
        </w:rPr>
        <w:t xml:space="preserve">3rd </w:t>
      </w:r>
      <w:smartTag w:uri="urn:schemas-microsoft-com:office:smarttags" w:element="place">
        <w:smartTag w:uri="urn:schemas-microsoft-com:office:smarttags" w:element="PlaceName">
          <w:r w:rsidRPr="003914D9">
            <w:rPr>
              <w:rFonts w:ascii="Times New Roman" w:hAnsi="Times New Roman"/>
              <w:b/>
              <w:color w:val="000000"/>
            </w:rPr>
            <w:t>Quarter</w:t>
          </w:r>
        </w:smartTag>
        <w:r w:rsidRPr="003914D9">
          <w:rPr>
            <w:rFonts w:ascii="Times New Roman" w:hAnsi="Times New Roman"/>
            <w:b/>
            <w:color w:val="000000"/>
          </w:rPr>
          <w:t xml:space="preserve"> </w:t>
        </w:r>
        <w:smartTag w:uri="urn:schemas-microsoft-com:office:smarttags" w:element="PlaceType">
          <w:r w:rsidRPr="003914D9">
            <w:rPr>
              <w:rFonts w:ascii="Times New Roman" w:hAnsi="Times New Roman"/>
              <w:b/>
              <w:color w:val="000000"/>
            </w:rPr>
            <w:t>Port</w:t>
          </w:r>
        </w:smartTag>
      </w:smartTag>
      <w:r w:rsidRPr="003914D9">
        <w:rPr>
          <w:rFonts w:ascii="Times New Roman" w:hAnsi="Times New Roman"/>
          <w:b/>
          <w:color w:val="000000"/>
        </w:rPr>
        <w:t xml:space="preserve"> 5-2=32 West 4-5=29</w:t>
      </w:r>
    </w:p>
    <w:p w:rsidR="003914D9" w:rsidRPr="003A27D6" w:rsidRDefault="003914D9" w:rsidP="003914D9">
      <w:p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> </w:t>
      </w:r>
    </w:p>
    <w:p w:rsidR="003914D9" w:rsidRPr="003A27D6" w:rsidRDefault="003914D9" w:rsidP="003914D9">
      <w:pPr>
        <w:numPr>
          <w:ilvl w:val="0"/>
          <w:numId w:val="20"/>
        </w:num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 xml:space="preserve">West defender no.1 is not being manned up on and getting used coming out of </w:t>
      </w:r>
      <w:r w:rsidR="00545D8D">
        <w:rPr>
          <w:rFonts w:ascii="Times New Roman" w:hAnsi="Times New Roman"/>
          <w:color w:val="000000"/>
        </w:rPr>
        <w:t>defence</w:t>
      </w:r>
      <w:r w:rsidRPr="003A27D6">
        <w:rPr>
          <w:rFonts w:ascii="Times New Roman" w:hAnsi="Times New Roman"/>
          <w:color w:val="000000"/>
        </w:rPr>
        <w:t>.</w:t>
      </w:r>
    </w:p>
    <w:p w:rsidR="003914D9" w:rsidRPr="003A27D6" w:rsidRDefault="003914D9" w:rsidP="003914D9">
      <w:pPr>
        <w:numPr>
          <w:ilvl w:val="0"/>
          <w:numId w:val="20"/>
        </w:num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 xml:space="preserve">Poor </w:t>
      </w:r>
      <w:r w:rsidR="00545D8D">
        <w:rPr>
          <w:rFonts w:ascii="Times New Roman" w:hAnsi="Times New Roman"/>
          <w:color w:val="000000"/>
        </w:rPr>
        <w:t>defence</w:t>
      </w:r>
      <w:r w:rsidRPr="003A27D6">
        <w:rPr>
          <w:rFonts w:ascii="Times New Roman" w:hAnsi="Times New Roman"/>
          <w:color w:val="000000"/>
        </w:rPr>
        <w:t xml:space="preserve"> allowed an easy mark on the goal line to West.</w:t>
      </w:r>
    </w:p>
    <w:p w:rsidR="003914D9" w:rsidRPr="003A27D6" w:rsidRDefault="003914D9" w:rsidP="003914D9">
      <w:pPr>
        <w:numPr>
          <w:ilvl w:val="0"/>
          <w:numId w:val="20"/>
        </w:num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>Greg caught behind on no.1 allowing him to run the ball out of our attack.</w:t>
      </w:r>
    </w:p>
    <w:p w:rsidR="003914D9" w:rsidRPr="003A27D6" w:rsidRDefault="003914D9" w:rsidP="003914D9">
      <w:pPr>
        <w:numPr>
          <w:ilvl w:val="0"/>
          <w:numId w:val="20"/>
        </w:num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>Smother by Jimmy in the centre of the ground.</w:t>
      </w:r>
    </w:p>
    <w:p w:rsidR="003914D9" w:rsidRPr="003A27D6" w:rsidRDefault="003914D9" w:rsidP="003914D9">
      <w:pPr>
        <w:numPr>
          <w:ilvl w:val="0"/>
          <w:numId w:val="20"/>
        </w:num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>Poor delivery forward by Kendal turned over the ball.</w:t>
      </w:r>
    </w:p>
    <w:p w:rsidR="003914D9" w:rsidRPr="003A27D6" w:rsidRDefault="003914D9" w:rsidP="003914D9">
      <w:pPr>
        <w:numPr>
          <w:ilvl w:val="0"/>
          <w:numId w:val="20"/>
        </w:num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>Continually playing the dead side of the ground, then run away from the player with the ball instead of leading up &amp; creating a space behind.</w:t>
      </w:r>
    </w:p>
    <w:p w:rsidR="003914D9" w:rsidRPr="003A27D6" w:rsidRDefault="003914D9" w:rsidP="003914D9">
      <w:pPr>
        <w:numPr>
          <w:ilvl w:val="0"/>
          <w:numId w:val="20"/>
        </w:num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>Block by Burf to allow Flemmo to take an easy mark.</w:t>
      </w:r>
    </w:p>
    <w:p w:rsidR="003914D9" w:rsidRPr="003A27D6" w:rsidRDefault="003914D9" w:rsidP="003914D9">
      <w:pPr>
        <w:numPr>
          <w:ilvl w:val="0"/>
          <w:numId w:val="20"/>
        </w:num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>Luey worked hard to get open for the switch in the middle of the ground &amp; wasn't used, several times.</w:t>
      </w:r>
    </w:p>
    <w:p w:rsidR="003914D9" w:rsidRPr="003A27D6" w:rsidRDefault="003914D9" w:rsidP="003914D9">
      <w:pPr>
        <w:numPr>
          <w:ilvl w:val="0"/>
          <w:numId w:val="20"/>
        </w:num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 xml:space="preserve">Normy hand passed the ball backward to no-one when he should </w:t>
      </w:r>
      <w:proofErr w:type="gramStart"/>
      <w:r w:rsidRPr="003A27D6">
        <w:rPr>
          <w:rFonts w:ascii="Times New Roman" w:hAnsi="Times New Roman"/>
          <w:color w:val="000000"/>
        </w:rPr>
        <w:t>of</w:t>
      </w:r>
      <w:proofErr w:type="gramEnd"/>
      <w:r w:rsidRPr="003A27D6">
        <w:rPr>
          <w:rFonts w:ascii="Times New Roman" w:hAnsi="Times New Roman"/>
          <w:color w:val="000000"/>
        </w:rPr>
        <w:t xml:space="preserve"> kicked the ball forward.</w:t>
      </w:r>
    </w:p>
    <w:p w:rsidR="003914D9" w:rsidRPr="003A27D6" w:rsidRDefault="003914D9" w:rsidP="003914D9">
      <w:pPr>
        <w:numPr>
          <w:ilvl w:val="0"/>
          <w:numId w:val="20"/>
        </w:num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>Good attack on the ball by Hutchy to force the ball to ground which resulted in a snap shot on goal to Mudgey.</w:t>
      </w:r>
    </w:p>
    <w:p w:rsidR="003914D9" w:rsidRPr="003A27D6" w:rsidRDefault="003914D9" w:rsidP="003914D9">
      <w:pPr>
        <w:numPr>
          <w:ilvl w:val="0"/>
          <w:numId w:val="20"/>
        </w:num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>Good forward pressure to keep the ball alive which resulted in a goal to Kendal.</w:t>
      </w:r>
    </w:p>
    <w:p w:rsidR="003914D9" w:rsidRPr="003A27D6" w:rsidRDefault="003914D9" w:rsidP="003914D9">
      <w:pPr>
        <w:numPr>
          <w:ilvl w:val="0"/>
          <w:numId w:val="20"/>
        </w:num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>Great bump on Dadlah by Flemmo on the halfback flank.</w:t>
      </w:r>
    </w:p>
    <w:p w:rsidR="003914D9" w:rsidRPr="003A27D6" w:rsidRDefault="003914D9" w:rsidP="003914D9">
      <w:pPr>
        <w:numPr>
          <w:ilvl w:val="0"/>
          <w:numId w:val="20"/>
        </w:num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lastRenderedPageBreak/>
        <w:t xml:space="preserve">Kendal kept the ball alive on the halfback flank which resulted in West winning the ball &amp; getting the ball forward. Should </w:t>
      </w:r>
      <w:proofErr w:type="gramStart"/>
      <w:r w:rsidRPr="003A27D6">
        <w:rPr>
          <w:rFonts w:ascii="Times New Roman" w:hAnsi="Times New Roman"/>
          <w:color w:val="000000"/>
        </w:rPr>
        <w:t>of</w:t>
      </w:r>
      <w:proofErr w:type="gramEnd"/>
      <w:r w:rsidRPr="003A27D6">
        <w:rPr>
          <w:rFonts w:ascii="Times New Roman" w:hAnsi="Times New Roman"/>
          <w:color w:val="000000"/>
        </w:rPr>
        <w:t xml:space="preserve"> taken the ball out &amp; reset.</w:t>
      </w:r>
    </w:p>
    <w:p w:rsidR="003914D9" w:rsidRPr="003A27D6" w:rsidRDefault="003914D9" w:rsidP="003914D9">
      <w:p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> </w:t>
      </w:r>
    </w:p>
    <w:p w:rsidR="003914D9" w:rsidRPr="003914D9" w:rsidRDefault="003914D9" w:rsidP="003914D9">
      <w:pPr>
        <w:rPr>
          <w:rFonts w:ascii="Times New Roman" w:hAnsi="Times New Roman"/>
          <w:b/>
          <w:color w:val="000000"/>
        </w:rPr>
      </w:pPr>
      <w:r w:rsidRPr="003914D9">
        <w:rPr>
          <w:rFonts w:ascii="Times New Roman" w:hAnsi="Times New Roman"/>
          <w:b/>
          <w:color w:val="000000"/>
        </w:rPr>
        <w:t xml:space="preserve">4th </w:t>
      </w:r>
      <w:smartTag w:uri="urn:schemas-microsoft-com:office:smarttags" w:element="place">
        <w:smartTag w:uri="urn:schemas-microsoft-com:office:smarttags" w:element="PlaceName">
          <w:r w:rsidRPr="003914D9">
            <w:rPr>
              <w:rFonts w:ascii="Times New Roman" w:hAnsi="Times New Roman"/>
              <w:b/>
              <w:color w:val="000000"/>
            </w:rPr>
            <w:t>Quarter</w:t>
          </w:r>
        </w:smartTag>
        <w:r w:rsidRPr="003914D9">
          <w:rPr>
            <w:rFonts w:ascii="Times New Roman" w:hAnsi="Times New Roman"/>
            <w:b/>
            <w:color w:val="000000"/>
          </w:rPr>
          <w:t xml:space="preserve"> </w:t>
        </w:r>
        <w:smartTag w:uri="urn:schemas-microsoft-com:office:smarttags" w:element="PlaceType">
          <w:r w:rsidRPr="003914D9">
            <w:rPr>
              <w:rFonts w:ascii="Times New Roman" w:hAnsi="Times New Roman"/>
              <w:b/>
              <w:color w:val="000000"/>
            </w:rPr>
            <w:t>Port</w:t>
          </w:r>
        </w:smartTag>
      </w:smartTag>
      <w:r w:rsidRPr="003914D9">
        <w:rPr>
          <w:rFonts w:ascii="Times New Roman" w:hAnsi="Times New Roman"/>
          <w:b/>
          <w:color w:val="000000"/>
        </w:rPr>
        <w:t xml:space="preserve"> 7-5=47 West 6-10=46</w:t>
      </w:r>
    </w:p>
    <w:p w:rsidR="003914D9" w:rsidRPr="003A27D6" w:rsidRDefault="003914D9" w:rsidP="003914D9">
      <w:p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> </w:t>
      </w:r>
    </w:p>
    <w:p w:rsidR="003914D9" w:rsidRPr="003A27D6" w:rsidRDefault="003914D9" w:rsidP="003914D9">
      <w:pPr>
        <w:numPr>
          <w:ilvl w:val="0"/>
          <w:numId w:val="21"/>
        </w:num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>Terry gave away front spot too easy to allow an easy mark to West.</w:t>
      </w:r>
    </w:p>
    <w:p w:rsidR="003914D9" w:rsidRPr="003A27D6" w:rsidRDefault="003914D9" w:rsidP="003914D9">
      <w:pPr>
        <w:numPr>
          <w:ilvl w:val="0"/>
          <w:numId w:val="21"/>
        </w:num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>Sheppard by Flemmo to allow Jimmy to get the ball.</w:t>
      </w:r>
    </w:p>
    <w:p w:rsidR="003914D9" w:rsidRPr="003A27D6" w:rsidRDefault="003914D9" w:rsidP="003914D9">
      <w:pPr>
        <w:numPr>
          <w:ilvl w:val="0"/>
          <w:numId w:val="21"/>
        </w:num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>No ruckman on the half forward line Burf was on the half back.</w:t>
      </w:r>
    </w:p>
    <w:p w:rsidR="003914D9" w:rsidRPr="003A27D6" w:rsidRDefault="003914D9" w:rsidP="003914D9">
      <w:pPr>
        <w:numPr>
          <w:ilvl w:val="0"/>
          <w:numId w:val="21"/>
        </w:num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>Hutchy front &amp; square for a goal.</w:t>
      </w:r>
    </w:p>
    <w:p w:rsidR="003914D9" w:rsidRPr="003A27D6" w:rsidRDefault="003914D9" w:rsidP="003914D9">
      <w:pPr>
        <w:numPr>
          <w:ilvl w:val="0"/>
          <w:numId w:val="21"/>
        </w:num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>Clean centre tap win to Burf, quick movement to Gale for a shot on Goal.</w:t>
      </w:r>
    </w:p>
    <w:p w:rsidR="003914D9" w:rsidRPr="003A27D6" w:rsidRDefault="003914D9" w:rsidP="003914D9">
      <w:pPr>
        <w:numPr>
          <w:ilvl w:val="0"/>
          <w:numId w:val="21"/>
        </w:num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 xml:space="preserve">Jimmy went at the ball with 1 hand and turned it </w:t>
      </w:r>
      <w:proofErr w:type="gramStart"/>
      <w:r w:rsidRPr="003A27D6">
        <w:rPr>
          <w:rFonts w:ascii="Times New Roman" w:hAnsi="Times New Roman"/>
          <w:color w:val="000000"/>
        </w:rPr>
        <w:t>over,</w:t>
      </w:r>
      <w:proofErr w:type="gramEnd"/>
      <w:r w:rsidRPr="003A27D6">
        <w:rPr>
          <w:rFonts w:ascii="Times New Roman" w:hAnsi="Times New Roman"/>
          <w:color w:val="000000"/>
        </w:rPr>
        <w:t xml:space="preserve"> Cambell ran straight at the ball at full back &amp; won it back.</w:t>
      </w:r>
    </w:p>
    <w:p w:rsidR="003914D9" w:rsidRPr="003A27D6" w:rsidRDefault="003914D9" w:rsidP="003914D9">
      <w:pPr>
        <w:numPr>
          <w:ilvl w:val="0"/>
          <w:numId w:val="21"/>
        </w:num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 xml:space="preserve">Good run out of </w:t>
      </w:r>
      <w:r w:rsidR="00545D8D">
        <w:rPr>
          <w:rFonts w:ascii="Times New Roman" w:hAnsi="Times New Roman"/>
          <w:color w:val="000000"/>
        </w:rPr>
        <w:t>defence</w:t>
      </w:r>
      <w:r w:rsidRPr="003A27D6">
        <w:rPr>
          <w:rFonts w:ascii="Times New Roman" w:hAnsi="Times New Roman"/>
          <w:color w:val="000000"/>
        </w:rPr>
        <w:t xml:space="preserve"> to get the ball into attack by Normy.</w:t>
      </w:r>
    </w:p>
    <w:p w:rsidR="003914D9" w:rsidRPr="003A27D6" w:rsidRDefault="003914D9" w:rsidP="003914D9">
      <w:pPr>
        <w:numPr>
          <w:ilvl w:val="0"/>
          <w:numId w:val="21"/>
        </w:num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>Jess took too long for the kick in and everyone got manned up.</w:t>
      </w:r>
    </w:p>
    <w:p w:rsidR="003914D9" w:rsidRPr="003A27D6" w:rsidRDefault="003914D9" w:rsidP="003914D9">
      <w:pPr>
        <w:numPr>
          <w:ilvl w:val="0"/>
          <w:numId w:val="21"/>
        </w:num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>Kizza won a 50/50 ball.</w:t>
      </w:r>
    </w:p>
    <w:p w:rsidR="003914D9" w:rsidRPr="003A27D6" w:rsidRDefault="003914D9" w:rsidP="003914D9">
      <w:pPr>
        <w:numPr>
          <w:ilvl w:val="0"/>
          <w:numId w:val="21"/>
        </w:num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>Sheppard by Josh to allow Kizza to get the ball.</w:t>
      </w:r>
    </w:p>
    <w:p w:rsidR="003914D9" w:rsidRPr="003A27D6" w:rsidRDefault="003914D9" w:rsidP="003914D9">
      <w:pPr>
        <w:numPr>
          <w:ilvl w:val="0"/>
          <w:numId w:val="21"/>
        </w:num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>Centering pass by Kizza to Feathers for a shot on goal.</w:t>
      </w:r>
    </w:p>
    <w:p w:rsidR="003914D9" w:rsidRPr="003A27D6" w:rsidRDefault="003914D9" w:rsidP="003914D9">
      <w:pPr>
        <w:numPr>
          <w:ilvl w:val="0"/>
          <w:numId w:val="21"/>
        </w:num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>Jimmy ran at the ball one handed which allowed West to win the ball.</w:t>
      </w:r>
    </w:p>
    <w:p w:rsidR="003914D9" w:rsidRPr="003A27D6" w:rsidRDefault="003914D9" w:rsidP="003914D9">
      <w:pPr>
        <w:numPr>
          <w:ilvl w:val="0"/>
          <w:numId w:val="21"/>
        </w:num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>Gale &amp; Simon both flew for the same ball on the half forward line &amp; spoilt each other.</w:t>
      </w:r>
    </w:p>
    <w:p w:rsidR="003914D9" w:rsidRPr="003A27D6" w:rsidRDefault="003914D9" w:rsidP="003914D9">
      <w:pPr>
        <w:numPr>
          <w:ilvl w:val="0"/>
          <w:numId w:val="21"/>
        </w:num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>Good switch of play by Josh to Flemmo for a shot on goal.</w:t>
      </w:r>
    </w:p>
    <w:p w:rsidR="003914D9" w:rsidRPr="003A27D6" w:rsidRDefault="003914D9" w:rsidP="003914D9">
      <w:pPr>
        <w:rPr>
          <w:rFonts w:ascii="Times New Roman" w:hAnsi="Times New Roman"/>
          <w:color w:val="000000"/>
        </w:rPr>
      </w:pPr>
      <w:r w:rsidRPr="003A27D6">
        <w:rPr>
          <w:rFonts w:ascii="Times New Roman" w:hAnsi="Times New Roman"/>
          <w:color w:val="000000"/>
        </w:rPr>
        <w:t> </w:t>
      </w:r>
    </w:p>
    <w:p w:rsidR="003914D9" w:rsidRDefault="003914D9" w:rsidP="003914D9">
      <w:pPr>
        <w:rPr>
          <w:rFonts w:ascii="Times New Roman" w:hAnsi="Times New Roman"/>
          <w:b/>
          <w:color w:val="000000"/>
        </w:rPr>
      </w:pPr>
      <w:r w:rsidRPr="003914D9">
        <w:rPr>
          <w:rFonts w:ascii="Times New Roman" w:hAnsi="Times New Roman"/>
          <w:b/>
          <w:color w:val="000000"/>
        </w:rPr>
        <w:t>Final score Port 10-6=66 West 8-16=64         </w:t>
      </w:r>
    </w:p>
    <w:p w:rsidR="003914D9" w:rsidRDefault="003914D9" w:rsidP="003914D9">
      <w:pPr>
        <w:rPr>
          <w:rFonts w:ascii="Times New Roman" w:hAnsi="Times New Roman"/>
          <w:b/>
          <w:color w:val="000000"/>
        </w:rPr>
      </w:pPr>
    </w:p>
    <w:p w:rsidR="003914D9" w:rsidRDefault="003914D9" w:rsidP="003914D9">
      <w:pPr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Final Thoughts</w:t>
      </w:r>
    </w:p>
    <w:p w:rsidR="003914D9" w:rsidRDefault="003914D9" w:rsidP="003914D9">
      <w:pPr>
        <w:rPr>
          <w:rFonts w:ascii="Times New Roman" w:hAnsi="Times New Roman"/>
          <w:b/>
          <w:color w:val="000000"/>
        </w:rPr>
      </w:pPr>
    </w:p>
    <w:p w:rsidR="003914D9" w:rsidRDefault="003914D9" w:rsidP="003914D9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Excellent effort by defenders. Worked hard all day.</w:t>
      </w:r>
    </w:p>
    <w:p w:rsidR="003914D9" w:rsidRDefault="003914D9" w:rsidP="003914D9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Showed great character in last quarter to come from behind and then to hold on to the lead.</w:t>
      </w:r>
    </w:p>
    <w:p w:rsidR="003914D9" w:rsidRPr="003914D9" w:rsidRDefault="003914D9" w:rsidP="003914D9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At times our skills were poor – we fumbled, poor kicking, p</w:t>
      </w:r>
      <w:r w:rsidRPr="003914D9">
        <w:rPr>
          <w:rFonts w:ascii="Times New Roman" w:hAnsi="Times New Roman"/>
        </w:rPr>
        <w:t>o</w:t>
      </w:r>
      <w:r>
        <w:rPr>
          <w:rFonts w:ascii="Times New Roman" w:hAnsi="Times New Roman"/>
        </w:rPr>
        <w:t>or disposal to forwards.</w:t>
      </w:r>
    </w:p>
    <w:p w:rsidR="003914D9" w:rsidRDefault="003914D9" w:rsidP="003914D9">
      <w:pPr>
        <w:numPr>
          <w:ilvl w:val="0"/>
          <w:numId w:val="1"/>
        </w:numPr>
        <w:rPr>
          <w:rFonts w:ascii="Times New Roman" w:hAnsi="Times New Roman"/>
        </w:rPr>
      </w:pPr>
      <w:r w:rsidRPr="003914D9">
        <w:rPr>
          <w:rFonts w:ascii="Times New Roman" w:hAnsi="Times New Roman"/>
        </w:rPr>
        <w:t xml:space="preserve">Onballers combined well but at times were still slow to man up. </w:t>
      </w:r>
      <w:r>
        <w:rPr>
          <w:rFonts w:ascii="Times New Roman" w:hAnsi="Times New Roman"/>
        </w:rPr>
        <w:t>Use of voice needs to improve</w:t>
      </w:r>
    </w:p>
    <w:p w:rsidR="00072BD0" w:rsidRPr="003914D9" w:rsidRDefault="00696B57" w:rsidP="00072BD0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Won the clearances but need to work harder and quicker to set up, block and man up</w:t>
      </w:r>
    </w:p>
    <w:p w:rsidR="003914D9" w:rsidRPr="003914D9" w:rsidRDefault="003914D9" w:rsidP="003914D9">
      <w:pPr>
        <w:numPr>
          <w:ilvl w:val="0"/>
          <w:numId w:val="2"/>
        </w:numPr>
        <w:rPr>
          <w:rFonts w:ascii="Times New Roman" w:hAnsi="Times New Roman"/>
        </w:rPr>
      </w:pPr>
      <w:r w:rsidRPr="003914D9">
        <w:rPr>
          <w:rFonts w:ascii="Times New Roman" w:hAnsi="Times New Roman"/>
        </w:rPr>
        <w:t>Need to look at square option more often to change ball movement rather than same way every time</w:t>
      </w:r>
    </w:p>
    <w:p w:rsidR="003914D9" w:rsidRDefault="003914D9" w:rsidP="003914D9">
      <w:pPr>
        <w:numPr>
          <w:ilvl w:val="0"/>
          <w:numId w:val="2"/>
        </w:numPr>
        <w:rPr>
          <w:rFonts w:ascii="Times New Roman" w:hAnsi="Times New Roman"/>
        </w:rPr>
      </w:pPr>
      <w:r w:rsidRPr="003914D9">
        <w:rPr>
          <w:rFonts w:ascii="Times New Roman" w:hAnsi="Times New Roman"/>
        </w:rPr>
        <w:t xml:space="preserve">8 goal scorers </w:t>
      </w:r>
      <w:proofErr w:type="gramStart"/>
      <w:r w:rsidRPr="003914D9">
        <w:rPr>
          <w:rFonts w:ascii="Times New Roman" w:hAnsi="Times New Roman"/>
        </w:rPr>
        <w:t>was</w:t>
      </w:r>
      <w:proofErr w:type="gramEnd"/>
      <w:r w:rsidRPr="003914D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pleasing</w:t>
      </w:r>
      <w:r w:rsidRPr="003914D9">
        <w:rPr>
          <w:rFonts w:ascii="Times New Roman" w:hAnsi="Times New Roman"/>
        </w:rPr>
        <w:t xml:space="preserve"> but some of our skill execution was still inconsistent.</w:t>
      </w:r>
    </w:p>
    <w:p w:rsidR="00696B57" w:rsidRDefault="00696B57" w:rsidP="003914D9">
      <w:pPr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Tackle count was very low.  More pressure was needed.  More effort with overall 1%ers</w:t>
      </w:r>
    </w:p>
    <w:p w:rsidR="00696B57" w:rsidRDefault="00696B57" w:rsidP="003914D9">
      <w:pPr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Pleasing return to the A grade by Flemo and a great game by Smiley and Fethers</w:t>
      </w:r>
    </w:p>
    <w:p w:rsidR="003914D9" w:rsidRDefault="003914D9" w:rsidP="003914D9">
      <w:pPr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Forward pressure was poor as much of their play was set up from their backline</w:t>
      </w:r>
    </w:p>
    <w:p w:rsidR="00072BD0" w:rsidRPr="003914D9" w:rsidRDefault="00072BD0" w:rsidP="003914D9">
      <w:pPr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A number of players were down.  Need to have whole team contributing for the run to the finals</w:t>
      </w:r>
    </w:p>
    <w:p w:rsidR="003914D9" w:rsidRPr="003914D9" w:rsidRDefault="003914D9" w:rsidP="003914D9">
      <w:pPr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Highlights - Flemo’s hit and shepherd, Mudgy’s smother, Drage’s smother and the effort of </w:t>
      </w:r>
      <w:r w:rsidR="00072BD0">
        <w:rPr>
          <w:rFonts w:ascii="Times New Roman" w:hAnsi="Times New Roman"/>
        </w:rPr>
        <w:t xml:space="preserve">all </w:t>
      </w:r>
      <w:r>
        <w:rPr>
          <w:rFonts w:ascii="Times New Roman" w:hAnsi="Times New Roman"/>
        </w:rPr>
        <w:t>backline</w:t>
      </w:r>
    </w:p>
    <w:p w:rsidR="003914D9" w:rsidRPr="003914D9" w:rsidRDefault="00696B57" w:rsidP="003914D9">
      <w:pPr>
        <w:numPr>
          <w:ilvl w:val="0"/>
          <w:numId w:val="22"/>
        </w:numPr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This was an important win.  Realistically we did not play well but showed some good fighting qualities.  We are still very much in the mix.</w:t>
      </w:r>
    </w:p>
    <w:p w:rsidR="00E323CB" w:rsidRPr="00E323CB" w:rsidRDefault="003914D9" w:rsidP="003914D9">
      <w:pPr>
        <w:tabs>
          <w:tab w:val="left" w:pos="375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E323CB" w:rsidRDefault="00E323CB" w:rsidP="004955BA">
      <w:pPr>
        <w:rPr>
          <w:b/>
        </w:rPr>
      </w:pPr>
    </w:p>
    <w:p w:rsidR="003914D9" w:rsidRDefault="003914D9" w:rsidP="004955BA">
      <w:pPr>
        <w:rPr>
          <w:b/>
        </w:rPr>
      </w:pPr>
    </w:p>
    <w:p w:rsidR="003914D9" w:rsidRDefault="003914D9" w:rsidP="004955BA">
      <w:pPr>
        <w:rPr>
          <w:b/>
        </w:rPr>
      </w:pPr>
    </w:p>
    <w:p w:rsidR="003914D9" w:rsidRDefault="003914D9" w:rsidP="004955BA">
      <w:pPr>
        <w:rPr>
          <w:b/>
        </w:rPr>
      </w:pPr>
    </w:p>
    <w:p w:rsidR="003914D9" w:rsidRDefault="003914D9" w:rsidP="004955BA">
      <w:pPr>
        <w:rPr>
          <w:b/>
        </w:rPr>
      </w:pPr>
    </w:p>
    <w:p w:rsidR="003914D9" w:rsidRDefault="003914D9" w:rsidP="004955BA">
      <w:pPr>
        <w:rPr>
          <w:b/>
        </w:rPr>
      </w:pPr>
    </w:p>
    <w:p w:rsidR="003914D9" w:rsidRDefault="003914D9" w:rsidP="004955BA">
      <w:pPr>
        <w:rPr>
          <w:b/>
        </w:rPr>
      </w:pPr>
    </w:p>
    <w:p w:rsidR="003914D9" w:rsidRDefault="003914D9" w:rsidP="004955BA">
      <w:pPr>
        <w:rPr>
          <w:b/>
        </w:rPr>
      </w:pPr>
    </w:p>
    <w:p w:rsidR="003914D9" w:rsidRDefault="003914D9" w:rsidP="004955BA">
      <w:pPr>
        <w:rPr>
          <w:b/>
        </w:rPr>
      </w:pPr>
    </w:p>
    <w:p w:rsidR="00E323CB" w:rsidRDefault="00E323CB" w:rsidP="004955BA">
      <w:pPr>
        <w:rPr>
          <w:b/>
        </w:rPr>
      </w:pPr>
    </w:p>
    <w:p w:rsidR="00E323CB" w:rsidRDefault="00E323CB" w:rsidP="004955BA">
      <w:pPr>
        <w:rPr>
          <w:b/>
        </w:rPr>
      </w:pPr>
    </w:p>
    <w:p w:rsidR="00E323CB" w:rsidRDefault="00E323CB" w:rsidP="004955BA">
      <w:pPr>
        <w:rPr>
          <w:b/>
        </w:rPr>
      </w:pPr>
    </w:p>
    <w:p w:rsidR="00730FEF" w:rsidRDefault="00730FEF" w:rsidP="004955BA">
      <w:pPr>
        <w:rPr>
          <w:b/>
        </w:rPr>
      </w:pPr>
    </w:p>
    <w:p w:rsidR="00730FEF" w:rsidRDefault="00730FEF" w:rsidP="004955BA">
      <w:pPr>
        <w:rPr>
          <w:b/>
        </w:rPr>
      </w:pPr>
    </w:p>
    <w:p w:rsidR="003914D9" w:rsidRDefault="003914D9" w:rsidP="00E014B5">
      <w:pPr>
        <w:rPr>
          <w:rFonts w:ascii="Times New Roman" w:hAnsi="Times New Roman"/>
          <w:b/>
        </w:rPr>
      </w:pPr>
    </w:p>
    <w:p w:rsidR="003914D9" w:rsidRDefault="003914D9" w:rsidP="00E014B5">
      <w:pPr>
        <w:rPr>
          <w:rFonts w:ascii="Times New Roman" w:hAnsi="Times New Roman"/>
          <w:b/>
        </w:rPr>
      </w:pPr>
    </w:p>
    <w:p w:rsidR="003914D9" w:rsidRDefault="003914D9" w:rsidP="00E014B5">
      <w:pPr>
        <w:rPr>
          <w:rFonts w:ascii="Times New Roman" w:hAnsi="Times New Roman"/>
          <w:b/>
        </w:rPr>
      </w:pPr>
    </w:p>
    <w:p w:rsidR="003914D9" w:rsidRDefault="003914D9" w:rsidP="00E014B5">
      <w:pPr>
        <w:rPr>
          <w:rFonts w:ascii="Times New Roman" w:hAnsi="Times New Roman"/>
          <w:b/>
        </w:rPr>
      </w:pPr>
    </w:p>
    <w:p w:rsidR="003914D9" w:rsidRDefault="003914D9" w:rsidP="00E014B5">
      <w:pPr>
        <w:rPr>
          <w:rFonts w:ascii="Times New Roman" w:hAnsi="Times New Roman"/>
          <w:b/>
        </w:rPr>
      </w:pPr>
    </w:p>
    <w:p w:rsidR="004955BA" w:rsidRPr="003D442F" w:rsidRDefault="004955BA" w:rsidP="00E014B5">
      <w:pPr>
        <w:rPr>
          <w:rFonts w:ascii="Times New Roman" w:hAnsi="Times New Roman"/>
          <w:b/>
        </w:rPr>
      </w:pPr>
      <w:r w:rsidRPr="003D442F">
        <w:rPr>
          <w:rFonts w:ascii="Times New Roman" w:hAnsi="Times New Roman"/>
          <w:b/>
        </w:rPr>
        <w:t>GAME STATS SUMMARY:</w:t>
      </w:r>
    </w:p>
    <w:p w:rsidR="003D442F" w:rsidRPr="003D442F" w:rsidRDefault="003D442F" w:rsidP="00E014B5">
      <w:pPr>
        <w:rPr>
          <w:rFonts w:ascii="Times New Roman" w:hAnsi="Times New Roman"/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780"/>
        <w:gridCol w:w="1901"/>
        <w:gridCol w:w="2166"/>
        <w:gridCol w:w="1647"/>
        <w:gridCol w:w="1763"/>
      </w:tblGrid>
      <w:tr w:rsidR="00CD332C" w:rsidRPr="003D442F">
        <w:tc>
          <w:tcPr>
            <w:tcW w:w="1780" w:type="dxa"/>
          </w:tcPr>
          <w:p w:rsidR="00E014B5" w:rsidRPr="003D442F" w:rsidRDefault="00E014B5" w:rsidP="00F95C00">
            <w:pPr>
              <w:jc w:val="center"/>
              <w:rPr>
                <w:rFonts w:ascii="Times New Roman" w:hAnsi="Times New Roman"/>
                <w:b/>
              </w:rPr>
            </w:pPr>
            <w:r w:rsidRPr="003D442F">
              <w:rPr>
                <w:rFonts w:ascii="Times New Roman" w:hAnsi="Times New Roman"/>
                <w:b/>
              </w:rPr>
              <w:t>TACKLES</w:t>
            </w:r>
          </w:p>
        </w:tc>
        <w:tc>
          <w:tcPr>
            <w:tcW w:w="1901" w:type="dxa"/>
          </w:tcPr>
          <w:p w:rsidR="00E014B5" w:rsidRPr="003D442F" w:rsidRDefault="00E014B5" w:rsidP="00F95C00">
            <w:pPr>
              <w:jc w:val="center"/>
              <w:rPr>
                <w:rFonts w:ascii="Times New Roman" w:hAnsi="Times New Roman"/>
                <w:b/>
              </w:rPr>
            </w:pPr>
            <w:r w:rsidRPr="003D442F">
              <w:rPr>
                <w:rFonts w:ascii="Times New Roman" w:hAnsi="Times New Roman"/>
                <w:b/>
              </w:rPr>
              <w:t>SHEPHERDS</w:t>
            </w:r>
          </w:p>
        </w:tc>
        <w:tc>
          <w:tcPr>
            <w:tcW w:w="2166" w:type="dxa"/>
          </w:tcPr>
          <w:p w:rsidR="00E014B5" w:rsidRPr="003D442F" w:rsidRDefault="00E014B5" w:rsidP="00F95C00">
            <w:pPr>
              <w:jc w:val="center"/>
              <w:rPr>
                <w:rFonts w:ascii="Times New Roman" w:hAnsi="Times New Roman"/>
                <w:b/>
              </w:rPr>
            </w:pPr>
            <w:r w:rsidRPr="003D442F">
              <w:rPr>
                <w:rFonts w:ascii="Times New Roman" w:hAnsi="Times New Roman"/>
                <w:b/>
              </w:rPr>
              <w:t>BLOCKS(smothers)</w:t>
            </w:r>
          </w:p>
        </w:tc>
        <w:tc>
          <w:tcPr>
            <w:tcW w:w="3410" w:type="dxa"/>
            <w:gridSpan w:val="2"/>
          </w:tcPr>
          <w:p w:rsidR="00E014B5" w:rsidRPr="003D442F" w:rsidRDefault="00E014B5" w:rsidP="00F95C00">
            <w:pPr>
              <w:jc w:val="center"/>
              <w:rPr>
                <w:rFonts w:ascii="Times New Roman" w:hAnsi="Times New Roman"/>
                <w:b/>
              </w:rPr>
            </w:pPr>
            <w:r w:rsidRPr="003D442F">
              <w:rPr>
                <w:rFonts w:ascii="Times New Roman" w:hAnsi="Times New Roman"/>
                <w:b/>
              </w:rPr>
              <w:t>CLEARANCES</w:t>
            </w:r>
          </w:p>
        </w:tc>
      </w:tr>
      <w:tr w:rsidR="00CD332C" w:rsidRPr="003D442F">
        <w:tc>
          <w:tcPr>
            <w:tcW w:w="1780" w:type="dxa"/>
          </w:tcPr>
          <w:p w:rsidR="00E014B5" w:rsidRPr="008F5E11" w:rsidRDefault="00696B57" w:rsidP="004955BA">
            <w:pPr>
              <w:rPr>
                <w:rFonts w:ascii="Times New Roman" w:hAnsi="Times New Roman"/>
              </w:rPr>
            </w:pPr>
            <w:r w:rsidRPr="008F5E11">
              <w:rPr>
                <w:rFonts w:ascii="Times New Roman" w:hAnsi="Times New Roman"/>
              </w:rPr>
              <w:t>25</w:t>
            </w:r>
            <w:r w:rsidR="00B8003F" w:rsidRPr="008F5E11">
              <w:rPr>
                <w:rFonts w:ascii="Times New Roman" w:hAnsi="Times New Roman"/>
              </w:rPr>
              <w:t xml:space="preserve"> (</w:t>
            </w:r>
            <w:r w:rsidR="0029101C" w:rsidRPr="008F5E11">
              <w:rPr>
                <w:rFonts w:ascii="Times New Roman" w:hAnsi="Times New Roman"/>
              </w:rPr>
              <w:t>-</w:t>
            </w:r>
            <w:r w:rsidRPr="008F5E11">
              <w:rPr>
                <w:rFonts w:ascii="Times New Roman" w:hAnsi="Times New Roman"/>
              </w:rPr>
              <w:t>13</w:t>
            </w:r>
            <w:r w:rsidR="00397A1F" w:rsidRPr="008F5E11">
              <w:rPr>
                <w:rFonts w:ascii="Times New Roman" w:hAnsi="Times New Roman"/>
              </w:rPr>
              <w:t>)</w:t>
            </w:r>
          </w:p>
        </w:tc>
        <w:tc>
          <w:tcPr>
            <w:tcW w:w="1901" w:type="dxa"/>
          </w:tcPr>
          <w:p w:rsidR="00E014B5" w:rsidRPr="008F5E11" w:rsidRDefault="00696B57" w:rsidP="004955BA">
            <w:pPr>
              <w:rPr>
                <w:rFonts w:ascii="Times New Roman" w:hAnsi="Times New Roman"/>
              </w:rPr>
            </w:pPr>
            <w:r w:rsidRPr="008F5E11">
              <w:rPr>
                <w:rFonts w:ascii="Times New Roman" w:hAnsi="Times New Roman"/>
              </w:rPr>
              <w:t>26</w:t>
            </w:r>
            <w:r w:rsidR="00E140F0" w:rsidRPr="008F5E11">
              <w:rPr>
                <w:rFonts w:ascii="Times New Roman" w:hAnsi="Times New Roman"/>
              </w:rPr>
              <w:t xml:space="preserve"> (</w:t>
            </w:r>
            <w:r w:rsidRPr="008F5E11">
              <w:rPr>
                <w:rFonts w:ascii="Times New Roman" w:hAnsi="Times New Roman"/>
              </w:rPr>
              <w:t>-12</w:t>
            </w:r>
            <w:r w:rsidR="00397A1F" w:rsidRPr="008F5E11">
              <w:rPr>
                <w:rFonts w:ascii="Times New Roman" w:hAnsi="Times New Roman"/>
              </w:rPr>
              <w:t>)</w:t>
            </w:r>
          </w:p>
        </w:tc>
        <w:tc>
          <w:tcPr>
            <w:tcW w:w="2166" w:type="dxa"/>
          </w:tcPr>
          <w:p w:rsidR="00E014B5" w:rsidRPr="008F5E11" w:rsidRDefault="00696B57" w:rsidP="004955BA">
            <w:pPr>
              <w:rPr>
                <w:rFonts w:ascii="Times New Roman" w:hAnsi="Times New Roman"/>
              </w:rPr>
            </w:pPr>
            <w:r w:rsidRPr="008F5E11">
              <w:rPr>
                <w:rFonts w:ascii="Times New Roman" w:hAnsi="Times New Roman"/>
              </w:rPr>
              <w:t>30</w:t>
            </w:r>
            <w:r w:rsidR="00397A1F" w:rsidRPr="008F5E11">
              <w:rPr>
                <w:rFonts w:ascii="Times New Roman" w:hAnsi="Times New Roman"/>
              </w:rPr>
              <w:t xml:space="preserve"> (</w:t>
            </w:r>
            <w:r w:rsidRPr="008F5E11">
              <w:rPr>
                <w:rFonts w:ascii="Times New Roman" w:hAnsi="Times New Roman"/>
              </w:rPr>
              <w:t>+12</w:t>
            </w:r>
            <w:r w:rsidR="00397A1F" w:rsidRPr="008F5E11">
              <w:rPr>
                <w:rFonts w:ascii="Times New Roman" w:hAnsi="Times New Roman"/>
              </w:rPr>
              <w:t>)</w:t>
            </w:r>
          </w:p>
        </w:tc>
        <w:tc>
          <w:tcPr>
            <w:tcW w:w="1647" w:type="dxa"/>
          </w:tcPr>
          <w:p w:rsidR="00E014B5" w:rsidRPr="008F5E11" w:rsidRDefault="00E014B5" w:rsidP="004955BA">
            <w:pPr>
              <w:rPr>
                <w:rFonts w:ascii="Times New Roman" w:hAnsi="Times New Roman"/>
              </w:rPr>
            </w:pPr>
            <w:r w:rsidRPr="008F5E11">
              <w:rPr>
                <w:rFonts w:ascii="Times New Roman" w:hAnsi="Times New Roman"/>
              </w:rPr>
              <w:t>Port</w:t>
            </w:r>
          </w:p>
        </w:tc>
        <w:tc>
          <w:tcPr>
            <w:tcW w:w="1763" w:type="dxa"/>
          </w:tcPr>
          <w:p w:rsidR="00E014B5" w:rsidRPr="008F5E11" w:rsidRDefault="00696B57" w:rsidP="004955BA">
            <w:pPr>
              <w:rPr>
                <w:rFonts w:ascii="Times New Roman" w:hAnsi="Times New Roman"/>
              </w:rPr>
            </w:pPr>
            <w:r w:rsidRPr="008F5E11">
              <w:rPr>
                <w:rFonts w:ascii="Times New Roman" w:hAnsi="Times New Roman"/>
              </w:rPr>
              <w:t>25</w:t>
            </w:r>
          </w:p>
        </w:tc>
      </w:tr>
      <w:tr w:rsidR="00CD332C" w:rsidRPr="003D442F">
        <w:tc>
          <w:tcPr>
            <w:tcW w:w="1780" w:type="dxa"/>
          </w:tcPr>
          <w:p w:rsidR="00E014B5" w:rsidRPr="008F5E11" w:rsidRDefault="00E014B5" w:rsidP="004955BA">
            <w:pPr>
              <w:rPr>
                <w:rFonts w:ascii="Times New Roman" w:hAnsi="Times New Roman"/>
              </w:rPr>
            </w:pPr>
          </w:p>
        </w:tc>
        <w:tc>
          <w:tcPr>
            <w:tcW w:w="1901" w:type="dxa"/>
          </w:tcPr>
          <w:p w:rsidR="00E014B5" w:rsidRPr="008F5E11" w:rsidRDefault="00E014B5" w:rsidP="004955BA">
            <w:pPr>
              <w:rPr>
                <w:rFonts w:ascii="Times New Roman" w:hAnsi="Times New Roman"/>
              </w:rPr>
            </w:pPr>
          </w:p>
        </w:tc>
        <w:tc>
          <w:tcPr>
            <w:tcW w:w="2166" w:type="dxa"/>
          </w:tcPr>
          <w:p w:rsidR="00E014B5" w:rsidRPr="008F5E11" w:rsidRDefault="00E014B5" w:rsidP="004955BA">
            <w:pPr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E014B5" w:rsidRPr="008F5E11" w:rsidRDefault="00696B57" w:rsidP="004955BA">
            <w:pPr>
              <w:rPr>
                <w:rFonts w:ascii="Times New Roman" w:hAnsi="Times New Roman"/>
              </w:rPr>
            </w:pPr>
            <w:r w:rsidRPr="008F5E11">
              <w:rPr>
                <w:rFonts w:ascii="Times New Roman" w:hAnsi="Times New Roman"/>
              </w:rPr>
              <w:t>West</w:t>
            </w:r>
          </w:p>
        </w:tc>
        <w:tc>
          <w:tcPr>
            <w:tcW w:w="1763" w:type="dxa"/>
          </w:tcPr>
          <w:p w:rsidR="00E014B5" w:rsidRPr="008F5E11" w:rsidRDefault="00696B57" w:rsidP="004955BA">
            <w:pPr>
              <w:rPr>
                <w:rFonts w:ascii="Times New Roman" w:hAnsi="Times New Roman"/>
              </w:rPr>
            </w:pPr>
            <w:r w:rsidRPr="008F5E11">
              <w:rPr>
                <w:rFonts w:ascii="Times New Roman" w:hAnsi="Times New Roman"/>
              </w:rPr>
              <w:t>20</w:t>
            </w:r>
          </w:p>
        </w:tc>
      </w:tr>
    </w:tbl>
    <w:p w:rsidR="004955BA" w:rsidRPr="003D442F" w:rsidRDefault="004955BA" w:rsidP="004955BA">
      <w:pPr>
        <w:rPr>
          <w:rFonts w:ascii="Times New Roman" w:hAnsi="Times New Roman"/>
          <w:b/>
        </w:rPr>
      </w:pPr>
    </w:p>
    <w:p w:rsidR="00B207BF" w:rsidRPr="003D442F" w:rsidRDefault="00B207BF" w:rsidP="004955BA">
      <w:pPr>
        <w:rPr>
          <w:rFonts w:ascii="Times New Roman" w:hAnsi="Times New Roman"/>
          <w:b/>
        </w:rPr>
      </w:pPr>
    </w:p>
    <w:p w:rsidR="00ED4F5F" w:rsidRPr="003D442F" w:rsidRDefault="00ED4F5F" w:rsidP="004955BA">
      <w:pPr>
        <w:rPr>
          <w:rFonts w:ascii="Times New Roman" w:hAnsi="Times New Roman"/>
          <w:b/>
        </w:rPr>
      </w:pPr>
      <w:r w:rsidRPr="003D442F">
        <w:rPr>
          <w:rFonts w:ascii="Times New Roman" w:hAnsi="Times New Roman"/>
          <w:b/>
        </w:rPr>
        <w:t>INDIVIDUAL PLAYER STATS:</w:t>
      </w:r>
    </w:p>
    <w:p w:rsidR="0090598D" w:rsidRPr="003D442F" w:rsidRDefault="0090598D" w:rsidP="004955BA">
      <w:pPr>
        <w:rPr>
          <w:rFonts w:ascii="Times New Roman" w:hAnsi="Times New Roman"/>
          <w:b/>
        </w:rPr>
      </w:pPr>
    </w:p>
    <w:p w:rsidR="0090598D" w:rsidRPr="003D442F" w:rsidRDefault="0090598D" w:rsidP="004955BA">
      <w:pPr>
        <w:rPr>
          <w:rFonts w:ascii="Times New Roman" w:hAnsi="Times New Roman"/>
          <w:b/>
        </w:rPr>
      </w:pPr>
    </w:p>
    <w:tbl>
      <w:tblPr>
        <w:tblpPr w:leftFromText="180" w:rightFromText="180" w:vertAnchor="page" w:horzAnchor="page" w:tblpX="1777" w:tblpY="390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376"/>
        <w:gridCol w:w="1043"/>
        <w:gridCol w:w="1334"/>
        <w:gridCol w:w="1256"/>
        <w:gridCol w:w="1256"/>
      </w:tblGrid>
      <w:tr w:rsidR="00072BD0" w:rsidRPr="003D442F" w:rsidTr="00072BD0">
        <w:trPr>
          <w:cantSplit/>
          <w:trHeight w:val="293"/>
        </w:trPr>
        <w:tc>
          <w:tcPr>
            <w:tcW w:w="2376" w:type="dxa"/>
          </w:tcPr>
          <w:p w:rsidR="00072BD0" w:rsidRPr="003D442F" w:rsidRDefault="00072BD0" w:rsidP="00072BD0">
            <w:pPr>
              <w:rPr>
                <w:rFonts w:ascii="Times New Roman" w:hAnsi="Times New Roman"/>
                <w:b/>
                <w:bCs/>
                <w:u w:val="single"/>
              </w:rPr>
            </w:pPr>
            <w:r w:rsidRPr="003D442F">
              <w:rPr>
                <w:rFonts w:ascii="Times New Roman" w:hAnsi="Times New Roman"/>
                <w:b/>
                <w:bCs/>
                <w:u w:val="single"/>
              </w:rPr>
              <w:t>Player</w:t>
            </w:r>
          </w:p>
        </w:tc>
        <w:tc>
          <w:tcPr>
            <w:tcW w:w="1043" w:type="dxa"/>
          </w:tcPr>
          <w:p w:rsidR="00072BD0" w:rsidRPr="003D442F" w:rsidRDefault="00072BD0" w:rsidP="00072BD0">
            <w:pPr>
              <w:rPr>
                <w:rFonts w:ascii="Times New Roman" w:hAnsi="Times New Roman"/>
                <w:b/>
                <w:bCs/>
                <w:u w:val="single"/>
              </w:rPr>
            </w:pPr>
            <w:r w:rsidRPr="003D442F">
              <w:rPr>
                <w:rFonts w:ascii="Times New Roman" w:hAnsi="Times New Roman"/>
                <w:b/>
                <w:bCs/>
                <w:u w:val="single"/>
              </w:rPr>
              <w:t>Tackles</w:t>
            </w:r>
          </w:p>
        </w:tc>
        <w:tc>
          <w:tcPr>
            <w:tcW w:w="1334" w:type="dxa"/>
          </w:tcPr>
          <w:p w:rsidR="00072BD0" w:rsidRPr="003D442F" w:rsidRDefault="00072BD0" w:rsidP="00072BD0">
            <w:pPr>
              <w:rPr>
                <w:rFonts w:ascii="Times New Roman" w:hAnsi="Times New Roman"/>
                <w:b/>
                <w:bCs/>
                <w:u w:val="single"/>
              </w:rPr>
            </w:pPr>
            <w:r w:rsidRPr="003D442F">
              <w:rPr>
                <w:rFonts w:ascii="Times New Roman" w:hAnsi="Times New Roman"/>
                <w:b/>
                <w:bCs/>
                <w:u w:val="single"/>
              </w:rPr>
              <w:t>Shepherds</w:t>
            </w:r>
          </w:p>
        </w:tc>
        <w:tc>
          <w:tcPr>
            <w:tcW w:w="1256" w:type="dxa"/>
          </w:tcPr>
          <w:p w:rsidR="00072BD0" w:rsidRPr="003D442F" w:rsidRDefault="00072BD0" w:rsidP="00072BD0">
            <w:pPr>
              <w:rPr>
                <w:rFonts w:ascii="Times New Roman" w:hAnsi="Times New Roman"/>
                <w:b/>
                <w:bCs/>
                <w:u w:val="single"/>
              </w:rPr>
            </w:pPr>
            <w:r w:rsidRPr="003D442F">
              <w:rPr>
                <w:rFonts w:ascii="Times New Roman" w:hAnsi="Times New Roman"/>
                <w:b/>
                <w:bCs/>
                <w:u w:val="single"/>
              </w:rPr>
              <w:t>Smothers</w:t>
            </w:r>
          </w:p>
        </w:tc>
        <w:tc>
          <w:tcPr>
            <w:tcW w:w="1256" w:type="dxa"/>
          </w:tcPr>
          <w:p w:rsidR="00072BD0" w:rsidRPr="003D442F" w:rsidRDefault="00072BD0" w:rsidP="00072BD0">
            <w:pPr>
              <w:rPr>
                <w:rFonts w:ascii="Times New Roman" w:hAnsi="Times New Roman"/>
                <w:b/>
                <w:bCs/>
                <w:u w:val="single"/>
              </w:rPr>
            </w:pPr>
            <w:r>
              <w:rPr>
                <w:rFonts w:ascii="Times New Roman" w:hAnsi="Times New Roman"/>
                <w:b/>
                <w:bCs/>
                <w:u w:val="single"/>
              </w:rPr>
              <w:t>Total</w:t>
            </w:r>
          </w:p>
        </w:tc>
      </w:tr>
      <w:tr w:rsidR="00072BD0" w:rsidRPr="003D442F" w:rsidTr="00072BD0">
        <w:trPr>
          <w:cantSplit/>
          <w:trHeight w:val="293"/>
        </w:trPr>
        <w:tc>
          <w:tcPr>
            <w:tcW w:w="2376" w:type="dxa"/>
          </w:tcPr>
          <w:p w:rsidR="00072BD0" w:rsidRPr="008F5E11" w:rsidRDefault="00072BD0" w:rsidP="00072BD0">
            <w:pPr>
              <w:rPr>
                <w:rFonts w:ascii="Times New Roman" w:hAnsi="Times New Roman"/>
                <w:bCs/>
              </w:rPr>
            </w:pPr>
            <w:r w:rsidRPr="008F5E11">
              <w:rPr>
                <w:rFonts w:ascii="Times New Roman" w:hAnsi="Times New Roman"/>
                <w:bCs/>
              </w:rPr>
              <w:t>C.Stevens</w:t>
            </w:r>
          </w:p>
        </w:tc>
        <w:tc>
          <w:tcPr>
            <w:tcW w:w="1043" w:type="dxa"/>
          </w:tcPr>
          <w:p w:rsidR="00072BD0" w:rsidRPr="008F5E11" w:rsidRDefault="00072BD0" w:rsidP="00072BD0">
            <w:pPr>
              <w:rPr>
                <w:rFonts w:ascii="Times New Roman" w:hAnsi="Times New Roman"/>
                <w:bCs/>
              </w:rPr>
            </w:pPr>
            <w:r w:rsidRPr="008F5E11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1334" w:type="dxa"/>
          </w:tcPr>
          <w:p w:rsidR="00072BD0" w:rsidRPr="008F5E11" w:rsidRDefault="00072BD0" w:rsidP="00072BD0">
            <w:pPr>
              <w:rPr>
                <w:rFonts w:ascii="Times New Roman" w:hAnsi="Times New Roman"/>
                <w:bCs/>
              </w:rPr>
            </w:pPr>
            <w:r w:rsidRPr="008F5E11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1256" w:type="dxa"/>
          </w:tcPr>
          <w:p w:rsidR="00072BD0" w:rsidRPr="008F5E11" w:rsidRDefault="00072BD0" w:rsidP="00072BD0">
            <w:pPr>
              <w:rPr>
                <w:rFonts w:ascii="Times New Roman" w:hAnsi="Times New Roman"/>
                <w:bCs/>
              </w:rPr>
            </w:pPr>
            <w:r w:rsidRPr="008F5E11"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256" w:type="dxa"/>
          </w:tcPr>
          <w:p w:rsidR="00072BD0" w:rsidRPr="008F5E11" w:rsidRDefault="00072BD0" w:rsidP="00072BD0">
            <w:pPr>
              <w:rPr>
                <w:rFonts w:ascii="Times New Roman" w:hAnsi="Times New Roman"/>
                <w:bCs/>
              </w:rPr>
            </w:pPr>
            <w:r w:rsidRPr="008F5E11">
              <w:rPr>
                <w:rFonts w:ascii="Times New Roman" w:hAnsi="Times New Roman"/>
                <w:bCs/>
              </w:rPr>
              <w:t>11</w:t>
            </w:r>
          </w:p>
        </w:tc>
      </w:tr>
      <w:tr w:rsidR="00072BD0" w:rsidRPr="003D442F" w:rsidTr="00072BD0">
        <w:trPr>
          <w:trHeight w:val="315"/>
        </w:trPr>
        <w:tc>
          <w:tcPr>
            <w:tcW w:w="2376" w:type="dxa"/>
          </w:tcPr>
          <w:p w:rsidR="00072BD0" w:rsidRPr="008F5E11" w:rsidRDefault="00072BD0" w:rsidP="00072BD0">
            <w:pPr>
              <w:pStyle w:val="Heading3"/>
              <w:rPr>
                <w:b w:val="0"/>
              </w:rPr>
            </w:pPr>
            <w:r w:rsidRPr="008F5E11">
              <w:rPr>
                <w:b w:val="0"/>
              </w:rPr>
              <w:t>C.Smith</w:t>
            </w:r>
          </w:p>
        </w:tc>
        <w:tc>
          <w:tcPr>
            <w:tcW w:w="1043" w:type="dxa"/>
          </w:tcPr>
          <w:p w:rsidR="00072BD0" w:rsidRPr="008F5E11" w:rsidRDefault="00072BD0" w:rsidP="00072BD0">
            <w:pPr>
              <w:rPr>
                <w:rFonts w:ascii="Times New Roman" w:hAnsi="Times New Roman"/>
                <w:bCs/>
              </w:rPr>
            </w:pPr>
            <w:r w:rsidRPr="008F5E11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1334" w:type="dxa"/>
          </w:tcPr>
          <w:p w:rsidR="00072BD0" w:rsidRPr="008F5E11" w:rsidRDefault="00072BD0" w:rsidP="00072BD0">
            <w:pPr>
              <w:rPr>
                <w:rFonts w:ascii="Times New Roman" w:hAnsi="Times New Roman"/>
                <w:bCs/>
              </w:rPr>
            </w:pPr>
            <w:r w:rsidRPr="008F5E11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1256" w:type="dxa"/>
          </w:tcPr>
          <w:p w:rsidR="00072BD0" w:rsidRPr="008F5E11" w:rsidRDefault="00072BD0" w:rsidP="00072BD0">
            <w:pPr>
              <w:pStyle w:val="Heading2"/>
              <w:rPr>
                <w:b w:val="0"/>
                <w:u w:val="none"/>
              </w:rPr>
            </w:pPr>
            <w:r w:rsidRPr="008F5E11">
              <w:rPr>
                <w:b w:val="0"/>
                <w:u w:val="none"/>
              </w:rPr>
              <w:t>2</w:t>
            </w:r>
          </w:p>
        </w:tc>
        <w:tc>
          <w:tcPr>
            <w:tcW w:w="1256" w:type="dxa"/>
          </w:tcPr>
          <w:p w:rsidR="00072BD0" w:rsidRPr="008F5E11" w:rsidRDefault="00072BD0" w:rsidP="00072BD0">
            <w:pPr>
              <w:pStyle w:val="Heading2"/>
              <w:rPr>
                <w:b w:val="0"/>
                <w:u w:val="none"/>
              </w:rPr>
            </w:pPr>
            <w:r w:rsidRPr="008F5E11">
              <w:rPr>
                <w:b w:val="0"/>
                <w:u w:val="none"/>
              </w:rPr>
              <w:t>7</w:t>
            </w:r>
          </w:p>
        </w:tc>
      </w:tr>
      <w:tr w:rsidR="00072BD0" w:rsidRPr="003D442F" w:rsidTr="00072BD0">
        <w:trPr>
          <w:trHeight w:val="315"/>
        </w:trPr>
        <w:tc>
          <w:tcPr>
            <w:tcW w:w="2376" w:type="dxa"/>
          </w:tcPr>
          <w:p w:rsidR="00072BD0" w:rsidRPr="008F5E11" w:rsidRDefault="00072BD0" w:rsidP="00072BD0">
            <w:pPr>
              <w:pStyle w:val="Heading3"/>
              <w:rPr>
                <w:b w:val="0"/>
              </w:rPr>
            </w:pPr>
            <w:r w:rsidRPr="008F5E11">
              <w:rPr>
                <w:b w:val="0"/>
              </w:rPr>
              <w:t>Fethers</w:t>
            </w:r>
          </w:p>
        </w:tc>
        <w:tc>
          <w:tcPr>
            <w:tcW w:w="1043" w:type="dxa"/>
          </w:tcPr>
          <w:p w:rsidR="00072BD0" w:rsidRPr="008F5E11" w:rsidRDefault="00072BD0" w:rsidP="00072BD0">
            <w:pPr>
              <w:rPr>
                <w:rFonts w:ascii="Times New Roman" w:hAnsi="Times New Roman"/>
                <w:bCs/>
              </w:rPr>
            </w:pPr>
            <w:r w:rsidRPr="008F5E11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1334" w:type="dxa"/>
          </w:tcPr>
          <w:p w:rsidR="00072BD0" w:rsidRPr="008F5E11" w:rsidRDefault="00072BD0" w:rsidP="00072BD0">
            <w:pPr>
              <w:rPr>
                <w:rFonts w:ascii="Times New Roman" w:hAnsi="Times New Roman"/>
                <w:bCs/>
              </w:rPr>
            </w:pPr>
            <w:r w:rsidRPr="008F5E11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256" w:type="dxa"/>
          </w:tcPr>
          <w:p w:rsidR="00072BD0" w:rsidRPr="008F5E11" w:rsidRDefault="00072BD0" w:rsidP="00072BD0">
            <w:pPr>
              <w:pStyle w:val="Heading2"/>
              <w:rPr>
                <w:b w:val="0"/>
                <w:u w:val="none"/>
              </w:rPr>
            </w:pPr>
            <w:r w:rsidRPr="008F5E11">
              <w:rPr>
                <w:b w:val="0"/>
                <w:u w:val="none"/>
              </w:rPr>
              <w:t>4</w:t>
            </w:r>
          </w:p>
        </w:tc>
        <w:tc>
          <w:tcPr>
            <w:tcW w:w="1256" w:type="dxa"/>
          </w:tcPr>
          <w:p w:rsidR="00072BD0" w:rsidRPr="008F5E11" w:rsidRDefault="00072BD0" w:rsidP="00072BD0">
            <w:pPr>
              <w:pStyle w:val="Heading2"/>
              <w:rPr>
                <w:b w:val="0"/>
                <w:u w:val="none"/>
              </w:rPr>
            </w:pPr>
            <w:r w:rsidRPr="008F5E11">
              <w:rPr>
                <w:b w:val="0"/>
                <w:u w:val="none"/>
              </w:rPr>
              <w:t>7</w:t>
            </w:r>
          </w:p>
        </w:tc>
      </w:tr>
    </w:tbl>
    <w:p w:rsidR="00397A1F" w:rsidRPr="003D442F" w:rsidRDefault="00397A1F" w:rsidP="004955BA">
      <w:pPr>
        <w:rPr>
          <w:rFonts w:ascii="Times New Roman" w:hAnsi="Times New Roman"/>
          <w:b/>
        </w:rPr>
      </w:pPr>
    </w:p>
    <w:p w:rsidR="00397A1F" w:rsidRPr="003D442F" w:rsidRDefault="00397A1F" w:rsidP="004955BA">
      <w:pPr>
        <w:rPr>
          <w:rFonts w:ascii="Times New Roman" w:hAnsi="Times New Roman"/>
          <w:b/>
        </w:rPr>
      </w:pPr>
    </w:p>
    <w:p w:rsidR="00397A1F" w:rsidRPr="003D442F" w:rsidRDefault="00397A1F" w:rsidP="004955BA">
      <w:pPr>
        <w:rPr>
          <w:rFonts w:ascii="Times New Roman" w:hAnsi="Times New Roman"/>
          <w:b/>
        </w:rPr>
      </w:pPr>
    </w:p>
    <w:p w:rsidR="00205C2B" w:rsidRPr="003D442F" w:rsidRDefault="00205C2B" w:rsidP="004955BA">
      <w:pPr>
        <w:rPr>
          <w:rFonts w:ascii="Times New Roman" w:hAnsi="Times New Roman"/>
          <w:b/>
        </w:rPr>
      </w:pPr>
    </w:p>
    <w:p w:rsidR="00BE0808" w:rsidRPr="003D442F" w:rsidRDefault="00BE0808" w:rsidP="004955BA">
      <w:pPr>
        <w:rPr>
          <w:rFonts w:ascii="Times New Roman" w:hAnsi="Times New Roman"/>
          <w:b/>
        </w:rPr>
      </w:pPr>
    </w:p>
    <w:p w:rsidR="00ED4F5F" w:rsidRPr="003D442F" w:rsidRDefault="00ED4F5F" w:rsidP="0054198A">
      <w:pPr>
        <w:rPr>
          <w:rFonts w:ascii="Times New Roman" w:hAnsi="Times New Roman"/>
          <w:b/>
        </w:rPr>
      </w:pPr>
    </w:p>
    <w:sectPr w:rsidR="00ED4F5F" w:rsidRPr="003D442F" w:rsidSect="00BE0808">
      <w:pgSz w:w="11906" w:h="16838"/>
      <w:pgMar w:top="1021" w:right="1077" w:bottom="510" w:left="62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3A4A0D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CC36BB7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80FCCA1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5324FB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4F07BC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B882BC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7024AE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44C3A0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5CE31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70AD3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3CE6C09"/>
    <w:multiLevelType w:val="hybridMultilevel"/>
    <w:tmpl w:val="E8DCE3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C470FDB"/>
    <w:multiLevelType w:val="hybridMultilevel"/>
    <w:tmpl w:val="F8C6647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82A01BB"/>
    <w:multiLevelType w:val="hybridMultilevel"/>
    <w:tmpl w:val="FC20F5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A3895B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  <w:sz w:val="20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CF03996"/>
    <w:multiLevelType w:val="hybridMultilevel"/>
    <w:tmpl w:val="EE4A21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5106C0A"/>
    <w:multiLevelType w:val="hybridMultilevel"/>
    <w:tmpl w:val="F9025E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87B72BB"/>
    <w:multiLevelType w:val="hybridMultilevel"/>
    <w:tmpl w:val="952647E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A1321C2"/>
    <w:multiLevelType w:val="hybridMultilevel"/>
    <w:tmpl w:val="30CC535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C716C85"/>
    <w:multiLevelType w:val="hybridMultilevel"/>
    <w:tmpl w:val="0B481AC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E1C7F9E"/>
    <w:multiLevelType w:val="hybridMultilevel"/>
    <w:tmpl w:val="65AE526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36B2CAD"/>
    <w:multiLevelType w:val="hybridMultilevel"/>
    <w:tmpl w:val="2BBACBD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72754F8"/>
    <w:multiLevelType w:val="hybridMultilevel"/>
    <w:tmpl w:val="9BC2FB04"/>
    <w:lvl w:ilvl="0" w:tplc="1CE037C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73B73E8"/>
    <w:multiLevelType w:val="hybridMultilevel"/>
    <w:tmpl w:val="C6D8F7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E3546"/>
    <w:multiLevelType w:val="hybridMultilevel"/>
    <w:tmpl w:val="F9002EC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D533D8C"/>
    <w:multiLevelType w:val="hybridMultilevel"/>
    <w:tmpl w:val="D45A07B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9973055"/>
    <w:multiLevelType w:val="hybridMultilevel"/>
    <w:tmpl w:val="D99E1D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E1B6FE2"/>
    <w:multiLevelType w:val="hybridMultilevel"/>
    <w:tmpl w:val="DEB8CF3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EF10E31"/>
    <w:multiLevelType w:val="hybridMultilevel"/>
    <w:tmpl w:val="53C2A55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1F40A66"/>
    <w:multiLevelType w:val="hybridMultilevel"/>
    <w:tmpl w:val="F5869B06"/>
    <w:lvl w:ilvl="0" w:tplc="FFEEDD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9664893"/>
    <w:multiLevelType w:val="hybridMultilevel"/>
    <w:tmpl w:val="20BC1FF8"/>
    <w:lvl w:ilvl="0" w:tplc="4BC07DE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2C95CBB"/>
    <w:multiLevelType w:val="hybridMultilevel"/>
    <w:tmpl w:val="91D4F34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8D97FA5"/>
    <w:multiLevelType w:val="hybridMultilevel"/>
    <w:tmpl w:val="5C5A3EA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E973A49"/>
    <w:multiLevelType w:val="hybridMultilevel"/>
    <w:tmpl w:val="885CC28A"/>
    <w:lvl w:ilvl="0" w:tplc="CCB2491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8"/>
  </w:num>
  <w:num w:numId="3">
    <w:abstractNumId w:val="25"/>
  </w:num>
  <w:num w:numId="4">
    <w:abstractNumId w:val="20"/>
  </w:num>
  <w:num w:numId="5">
    <w:abstractNumId w:val="14"/>
  </w:num>
  <w:num w:numId="6">
    <w:abstractNumId w:val="31"/>
  </w:num>
  <w:num w:numId="7">
    <w:abstractNumId w:val="26"/>
  </w:num>
  <w:num w:numId="8">
    <w:abstractNumId w:val="28"/>
  </w:num>
  <w:num w:numId="9">
    <w:abstractNumId w:val="11"/>
  </w:num>
  <w:num w:numId="10">
    <w:abstractNumId w:val="27"/>
  </w:num>
  <w:num w:numId="11">
    <w:abstractNumId w:val="12"/>
  </w:num>
  <w:num w:numId="12">
    <w:abstractNumId w:val="16"/>
  </w:num>
  <w:num w:numId="13">
    <w:abstractNumId w:val="19"/>
  </w:num>
  <w:num w:numId="14">
    <w:abstractNumId w:val="30"/>
  </w:num>
  <w:num w:numId="15">
    <w:abstractNumId w:val="24"/>
  </w:num>
  <w:num w:numId="16">
    <w:abstractNumId w:val="17"/>
  </w:num>
  <w:num w:numId="17">
    <w:abstractNumId w:val="13"/>
  </w:num>
  <w:num w:numId="18">
    <w:abstractNumId w:val="23"/>
  </w:num>
  <w:num w:numId="19">
    <w:abstractNumId w:val="10"/>
  </w:num>
  <w:num w:numId="20">
    <w:abstractNumId w:val="15"/>
  </w:num>
  <w:num w:numId="21">
    <w:abstractNumId w:val="29"/>
  </w:num>
  <w:num w:numId="22">
    <w:abstractNumId w:val="22"/>
  </w:num>
  <w:num w:numId="23">
    <w:abstractNumId w:val="9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attachedTemplate r:id="rId1"/>
  <w:defaultTabStop w:val="720"/>
  <w:characterSpacingControl w:val="doNotCompress"/>
  <w:compat/>
  <w:rsids>
    <w:rsidRoot w:val="00F95C00"/>
    <w:rsid w:val="00046DD4"/>
    <w:rsid w:val="000635D9"/>
    <w:rsid w:val="00072BD0"/>
    <w:rsid w:val="00094F4B"/>
    <w:rsid w:val="000C7268"/>
    <w:rsid w:val="000E35A9"/>
    <w:rsid w:val="000F6247"/>
    <w:rsid w:val="00101BD0"/>
    <w:rsid w:val="001532D6"/>
    <w:rsid w:val="00205C2B"/>
    <w:rsid w:val="002449B7"/>
    <w:rsid w:val="00246C14"/>
    <w:rsid w:val="0025348A"/>
    <w:rsid w:val="00255F16"/>
    <w:rsid w:val="0029101C"/>
    <w:rsid w:val="003844B2"/>
    <w:rsid w:val="003914D9"/>
    <w:rsid w:val="00397A1F"/>
    <w:rsid w:val="003C4AE2"/>
    <w:rsid w:val="003D442F"/>
    <w:rsid w:val="00432206"/>
    <w:rsid w:val="004955BA"/>
    <w:rsid w:val="004B7457"/>
    <w:rsid w:val="0054198A"/>
    <w:rsid w:val="00545D8D"/>
    <w:rsid w:val="005A6B7C"/>
    <w:rsid w:val="006411C9"/>
    <w:rsid w:val="0066229E"/>
    <w:rsid w:val="0067027C"/>
    <w:rsid w:val="00696B57"/>
    <w:rsid w:val="006E0E63"/>
    <w:rsid w:val="006E6BF5"/>
    <w:rsid w:val="006F4660"/>
    <w:rsid w:val="007032F8"/>
    <w:rsid w:val="00730FEF"/>
    <w:rsid w:val="00763669"/>
    <w:rsid w:val="007B0C95"/>
    <w:rsid w:val="007B24E1"/>
    <w:rsid w:val="007B3892"/>
    <w:rsid w:val="007E6DA6"/>
    <w:rsid w:val="007F3DA7"/>
    <w:rsid w:val="00854BCA"/>
    <w:rsid w:val="0086068D"/>
    <w:rsid w:val="00887807"/>
    <w:rsid w:val="008D1798"/>
    <w:rsid w:val="008F5E11"/>
    <w:rsid w:val="0090598D"/>
    <w:rsid w:val="009845BA"/>
    <w:rsid w:val="009B31E7"/>
    <w:rsid w:val="009C26DF"/>
    <w:rsid w:val="00A05313"/>
    <w:rsid w:val="00A7671C"/>
    <w:rsid w:val="00A7746A"/>
    <w:rsid w:val="00B04EEC"/>
    <w:rsid w:val="00B207BF"/>
    <w:rsid w:val="00B6267F"/>
    <w:rsid w:val="00B655F5"/>
    <w:rsid w:val="00B67766"/>
    <w:rsid w:val="00B8003F"/>
    <w:rsid w:val="00BD4E77"/>
    <w:rsid w:val="00BE0808"/>
    <w:rsid w:val="00C07324"/>
    <w:rsid w:val="00C47C8D"/>
    <w:rsid w:val="00CD1813"/>
    <w:rsid w:val="00CD332C"/>
    <w:rsid w:val="00DC7FE4"/>
    <w:rsid w:val="00DF2D3D"/>
    <w:rsid w:val="00E014B5"/>
    <w:rsid w:val="00E0431D"/>
    <w:rsid w:val="00E140F0"/>
    <w:rsid w:val="00E323CB"/>
    <w:rsid w:val="00E40F0A"/>
    <w:rsid w:val="00ED4F5F"/>
    <w:rsid w:val="00F60821"/>
    <w:rsid w:val="00F95051"/>
    <w:rsid w:val="00F95C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807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qFormat/>
    <w:rsid w:val="003844B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397A1F"/>
    <w:pPr>
      <w:keepNext/>
      <w:outlineLvl w:val="1"/>
    </w:pPr>
    <w:rPr>
      <w:rFonts w:ascii="Times New Roman" w:eastAsia="Times New Roman" w:hAnsi="Times New Roman"/>
      <w:b/>
      <w:bCs/>
      <w:sz w:val="24"/>
      <w:szCs w:val="24"/>
      <w:u w:val="single"/>
    </w:rPr>
  </w:style>
  <w:style w:type="paragraph" w:styleId="Heading3">
    <w:name w:val="heading 3"/>
    <w:basedOn w:val="Normal"/>
    <w:next w:val="Normal"/>
    <w:qFormat/>
    <w:rsid w:val="00397A1F"/>
    <w:pPr>
      <w:keepNext/>
      <w:outlineLvl w:val="2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635D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35D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35D9"/>
    <w:rPr>
      <w:rFonts w:ascii="Tahoma" w:hAnsi="Tahoma" w:cs="Tahoma"/>
      <w:sz w:val="16"/>
      <w:szCs w:val="16"/>
    </w:rPr>
  </w:style>
  <w:style w:type="character" w:customStyle="1" w:styleId="Style1">
    <w:name w:val="Style1"/>
    <w:basedOn w:val="DefaultParagraphFont"/>
    <w:uiPriority w:val="1"/>
    <w:rsid w:val="001532D6"/>
  </w:style>
  <w:style w:type="table" w:styleId="TableGrid">
    <w:name w:val="Table Grid"/>
    <w:basedOn w:val="TableNormal"/>
    <w:uiPriority w:val="59"/>
    <w:rsid w:val="00E014B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qFormat/>
    <w:rsid w:val="007B389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nager\Application%20Data\Microsoft\Templates\MATCH%20REPORT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MATCH REPORT template.dotx</Template>
  <TotalTime>16</TotalTime>
  <Pages>3</Pages>
  <Words>875</Words>
  <Characters>4992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MATCH REPORT</vt:lpstr>
    </vt:vector>
  </TitlesOfParts>
  <Company/>
  <LinksUpToDate>false</LinksUpToDate>
  <CharactersWithSpaces>5856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MATCH REPORT</dc:title>
  <dc:subject/>
  <dc:creator>Customer</dc:creator>
  <cp:keywords/>
  <dc:description/>
  <cp:lastModifiedBy>Customer</cp:lastModifiedBy>
  <cp:revision>6</cp:revision>
  <cp:lastPrinted>2009-07-14T05:58:00Z</cp:lastPrinted>
  <dcterms:created xsi:type="dcterms:W3CDTF">2009-07-21T02:11:00Z</dcterms:created>
  <dcterms:modified xsi:type="dcterms:W3CDTF">2009-07-21T03:02:00Z</dcterms:modified>
</cp:coreProperties>
</file>